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94" w:rsidRDefault="00AC1C94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7C4A52" w:rsidRDefault="007C4A5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AC1C94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4E5C5366" wp14:editId="46F8476C">
            <wp:simplePos x="0" y="0"/>
            <wp:positionH relativeFrom="column">
              <wp:posOffset>3452495</wp:posOffset>
            </wp:positionH>
            <wp:positionV relativeFrom="paragraph">
              <wp:posOffset>81915</wp:posOffset>
            </wp:positionV>
            <wp:extent cx="2303780" cy="2489835"/>
            <wp:effectExtent l="209550" t="133350" r="191770" b="10096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545">
                      <a:off x="0" y="0"/>
                      <a:ext cx="2303780" cy="248983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3DD8CC22" wp14:editId="411BFC48">
            <wp:simplePos x="0" y="0"/>
            <wp:positionH relativeFrom="column">
              <wp:posOffset>157480</wp:posOffset>
            </wp:positionH>
            <wp:positionV relativeFrom="paragraph">
              <wp:posOffset>90170</wp:posOffset>
            </wp:positionV>
            <wp:extent cx="2172970" cy="2346960"/>
            <wp:effectExtent l="209550" t="152400" r="189230" b="12954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0822">
                      <a:off x="0" y="0"/>
                      <a:ext cx="2172970" cy="23469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5148A2" w:rsidRPr="00017F31" w:rsidRDefault="005148A2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Pr="00017F31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Pr="00017F31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391B06" w:rsidP="00EC3ED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5" type="#_x0000_t136" style="width:298.9pt;height:108pt" fillcolor="black [3213]" strokecolor="black [3213]">
            <v:shadow color="#868686"/>
            <v:textpath style="font-family:&quot;Comic Sans MS&quot;;font-size:60pt;v-text-kern:t" trim="t" fitpath="t" string="Le baiser"/>
          </v:shape>
        </w:pict>
      </w: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AC1C94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138496" behindDoc="0" locked="0" layoutInCell="1" allowOverlap="1" wp14:anchorId="69AA3E61" wp14:editId="4328027A">
            <wp:simplePos x="0" y="0"/>
            <wp:positionH relativeFrom="column">
              <wp:posOffset>1635125</wp:posOffset>
            </wp:positionH>
            <wp:positionV relativeFrom="paragraph">
              <wp:posOffset>28575</wp:posOffset>
            </wp:positionV>
            <wp:extent cx="2639695" cy="2105025"/>
            <wp:effectExtent l="19050" t="0" r="8255" b="0"/>
            <wp:wrapNone/>
            <wp:docPr id="134" name="il_fi" descr="http://www.filmcourt.fr/files/3141/Le_Ba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court.fr/files/3141/Le_Bai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AC1C94" w:rsidRDefault="00AC1C94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AC1C94" w:rsidRDefault="00AC1C94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C3EDC" w:rsidRDefault="00EC3EDC" w:rsidP="00EC3ED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108EE" w:rsidRPr="006934EB" w:rsidRDefault="00EC3EDC" w:rsidP="006934EB">
      <w:pPr>
        <w:spacing w:after="0" w:line="240" w:lineRule="auto"/>
        <w:jc w:val="center"/>
        <w:rPr>
          <w:rFonts w:ascii="Century Gothic" w:eastAsia="Times New Roman" w:hAnsi="Century Gothic" w:cs="Times New Roman"/>
          <w:sz w:val="36"/>
          <w:szCs w:val="36"/>
          <w:lang w:val="fr-FR"/>
        </w:rPr>
      </w:pPr>
      <w:r>
        <w:rPr>
          <w:rFonts w:ascii="Century Gothic" w:eastAsia="Times New Roman" w:hAnsi="Century Gothic" w:cs="Times New Roman"/>
          <w:sz w:val="36"/>
          <w:szCs w:val="36"/>
          <w:lang w:val="fr-FR"/>
        </w:rPr>
        <w:t>UN COURT-MÉTRAGE</w:t>
      </w:r>
      <w:r w:rsidRPr="001B5924">
        <w:rPr>
          <w:rFonts w:ascii="Century Gothic" w:eastAsia="Times New Roman" w:hAnsi="Century Gothic" w:cs="Times New Roman"/>
          <w:sz w:val="36"/>
          <w:szCs w:val="36"/>
          <w:lang w:val="fr-FR"/>
        </w:rPr>
        <w:t xml:space="preserve"> </w:t>
      </w:r>
      <w:r>
        <w:rPr>
          <w:rFonts w:ascii="Century Gothic" w:eastAsia="Times New Roman" w:hAnsi="Century Gothic" w:cs="Times New Roman"/>
          <w:bCs/>
          <w:sz w:val="36"/>
          <w:szCs w:val="36"/>
          <w:lang w:val="fr-FR"/>
        </w:rPr>
        <w:t>DE STÉPHAN LE LAY</w:t>
      </w:r>
    </w:p>
    <w:p w:rsidR="00EC3EDC" w:rsidRPr="00170026" w:rsidRDefault="006934EB" w:rsidP="0017002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235776" behindDoc="0" locked="0" layoutInCell="1" allowOverlap="1" wp14:anchorId="70F3EA18" wp14:editId="58688A83">
            <wp:simplePos x="0" y="0"/>
            <wp:positionH relativeFrom="column">
              <wp:posOffset>4901565</wp:posOffset>
            </wp:positionH>
            <wp:positionV relativeFrom="paragraph">
              <wp:posOffset>-488950</wp:posOffset>
            </wp:positionV>
            <wp:extent cx="916305" cy="977900"/>
            <wp:effectExtent l="19050" t="0" r="0" b="0"/>
            <wp:wrapNone/>
            <wp:docPr id="1026" name="Picture 2" descr="C:\Users\mhuet\AppData\Local\Microsoft\Windows\Temporary Internet Files\Content.IE5\4W2QVLWW\MC9004238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huet\AppData\Local\Microsoft\Windows\Temporary Internet Files\Content.IE5\4W2QVLWW\MC90042383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77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EC3EDC" w:rsidRPr="00EC3EDC">
        <w:rPr>
          <w:rFonts w:ascii="Century Gothic" w:hAnsi="Century Gothic"/>
          <w:b/>
          <w:sz w:val="24"/>
          <w:szCs w:val="24"/>
          <w:u w:val="single"/>
          <w:lang w:val="fr-FR"/>
        </w:rPr>
        <w:t>LE BAISER</w:t>
      </w:r>
    </w:p>
    <w:p w:rsidR="00EC3EDC" w:rsidRPr="00EC3EDC" w:rsidRDefault="00EC3EDC" w:rsidP="00EC3EDC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3F68B3" w:rsidRPr="00170026" w:rsidRDefault="003F68B3" w:rsidP="0017002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EC3EDC" w:rsidRPr="00AC1C94" w:rsidRDefault="00170026" w:rsidP="00EC3EDC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Analyse the short film – complete the bubbles with your own answers:</w:t>
      </w:r>
      <w:r w:rsidR="00EC3EDC" w:rsidRPr="00AC1C94">
        <w:rPr>
          <w:rFonts w:ascii="Century Gothic" w:hAnsi="Century Gothic"/>
          <w:b/>
          <w:sz w:val="24"/>
          <w:szCs w:val="24"/>
        </w:rPr>
        <w:t xml:space="preserve"> </w:t>
      </w:r>
    </w:p>
    <w:p w:rsidR="005148A2" w:rsidRPr="00AC1C94" w:rsidRDefault="005148A2" w:rsidP="005148A2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C857F0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D969DBB" wp14:editId="562DD61D">
                <wp:simplePos x="0" y="0"/>
                <wp:positionH relativeFrom="column">
                  <wp:posOffset>1592580</wp:posOffset>
                </wp:positionH>
                <wp:positionV relativeFrom="paragraph">
                  <wp:posOffset>2540</wp:posOffset>
                </wp:positionV>
                <wp:extent cx="2044065" cy="1445895"/>
                <wp:effectExtent l="11430" t="12700" r="68580" b="132080"/>
                <wp:wrapNone/>
                <wp:docPr id="87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1445895"/>
                        </a:xfrm>
                        <a:prstGeom prst="cloudCallout">
                          <a:avLst>
                            <a:gd name="adj1" fmla="val 50032"/>
                            <a:gd name="adj2" fmla="val 554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170026" w:rsidRDefault="00391B06" w:rsidP="00170026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170026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PERSONNAGES</w:t>
                            </w:r>
                            <w:r w:rsidRPr="00170026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46" o:spid="_x0000_s1026" type="#_x0000_t106" style="position:absolute;margin-left:125.4pt;margin-top:.2pt;width:160.95pt;height:113.8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" adj="21607,22767">
                <v:textbox>
                  <w:txbxContent>
                    <w:p w:rsidR="00391B06" w:rsidRPr="00170026" w:rsidRDefault="00391B06" w:rsidP="00170026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170026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 xml:space="preserve">LES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PERSONNAGES</w:t>
                      </w:r>
                      <w:r w:rsidRPr="00170026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77C05CE" wp14:editId="2BF77F90">
                <wp:simplePos x="0" y="0"/>
                <wp:positionH relativeFrom="column">
                  <wp:posOffset>-436245</wp:posOffset>
                </wp:positionH>
                <wp:positionV relativeFrom="paragraph">
                  <wp:posOffset>98425</wp:posOffset>
                </wp:positionV>
                <wp:extent cx="1924685" cy="1212215"/>
                <wp:effectExtent l="11430" t="184785" r="6985" b="12700"/>
                <wp:wrapNone/>
                <wp:docPr id="8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212215"/>
                        </a:xfrm>
                        <a:prstGeom prst="cloudCallout">
                          <a:avLst>
                            <a:gd name="adj1" fmla="val -40431"/>
                            <a:gd name="adj2" fmla="val -61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170026" w:rsidRDefault="00391B06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170026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LES COULEURS: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7" type="#_x0000_t106" style="position:absolute;margin-left:-34.35pt;margin-top:7.75pt;width:151.55pt;height:95.4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" adj="2067,-2591">
                <v:textbox>
                  <w:txbxContent>
                    <w:p w:rsidR="00391B06" w:rsidRPr="00170026" w:rsidRDefault="00391B06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170026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LES COULEURS: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0E574FA" wp14:editId="0DC58778">
                <wp:simplePos x="0" y="0"/>
                <wp:positionH relativeFrom="column">
                  <wp:posOffset>3723005</wp:posOffset>
                </wp:positionH>
                <wp:positionV relativeFrom="paragraph">
                  <wp:posOffset>2540</wp:posOffset>
                </wp:positionV>
                <wp:extent cx="1924685" cy="1616075"/>
                <wp:effectExtent l="8255" t="12700" r="410210" b="9525"/>
                <wp:wrapNone/>
                <wp:docPr id="85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616075"/>
                        </a:xfrm>
                        <a:prstGeom prst="cloudCallout">
                          <a:avLst>
                            <a:gd name="adj1" fmla="val 67847"/>
                            <a:gd name="adj2" fmla="val -41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170026" w:rsidRDefault="00391B06" w:rsidP="00170026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LA MUSIQUE</w:t>
                            </w:r>
                            <w:r w:rsidRPr="00170026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8" type="#_x0000_t106" style="position:absolute;margin-left:293.15pt;margin-top:.2pt;width:151.55pt;height:127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" adj="25455,1901">
                <v:textbox>
                  <w:txbxContent>
                    <w:p w:rsidR="00391B06" w:rsidRPr="00170026" w:rsidRDefault="00391B06" w:rsidP="00170026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LA MUSIQUE</w:t>
                      </w:r>
                      <w:r w:rsidRPr="00170026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391424" behindDoc="0" locked="0" layoutInCell="1" allowOverlap="1" wp14:anchorId="6DEAC89A" wp14:editId="631EBD1F">
            <wp:simplePos x="0" y="0"/>
            <wp:positionH relativeFrom="column">
              <wp:posOffset>5314064</wp:posOffset>
            </wp:positionH>
            <wp:positionV relativeFrom="paragraph">
              <wp:posOffset>79031</wp:posOffset>
            </wp:positionV>
            <wp:extent cx="505593" cy="903767"/>
            <wp:effectExtent l="19050" t="0" r="8757" b="0"/>
            <wp:wrapNone/>
            <wp:docPr id="65" name="Picture 15" descr="C:\Documents and Settings\mhuet.LAMPTON.006\Local Settings\Temporary Internet Files\Content.IE5\99NXHQA4\MC9000305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huet.LAMPTON.006\Local Settings\Temporary Internet Files\Content.IE5\99NXHQA4\MC900030561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3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C857F0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D4A2DCC" wp14:editId="11CBB54B">
                <wp:simplePos x="0" y="0"/>
                <wp:positionH relativeFrom="column">
                  <wp:posOffset>-137795</wp:posOffset>
                </wp:positionH>
                <wp:positionV relativeFrom="paragraph">
                  <wp:posOffset>123825</wp:posOffset>
                </wp:positionV>
                <wp:extent cx="4592955" cy="1212215"/>
                <wp:effectExtent l="5080" t="9525" r="669290" b="6985"/>
                <wp:wrapNone/>
                <wp:docPr id="7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1212215"/>
                        </a:xfrm>
                        <a:prstGeom prst="cloudCallout">
                          <a:avLst>
                            <a:gd name="adj1" fmla="val 61032"/>
                            <a:gd name="adj2" fmla="val -12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170026" w:rsidRDefault="00391B06" w:rsidP="00170026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  <w:lang w:val="fr-FR"/>
                              </w:rPr>
                            </w:pPr>
                            <w:r w:rsidRPr="00170026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  <w:lang w:val="fr-FR"/>
                              </w:rPr>
                              <w:t>LES PLANS CINÉMATOGRAPHIQUES (CINEMA SHOTS):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9" type="#_x0000_t106" style="position:absolute;margin-left:-10.85pt;margin-top:9.75pt;width:361.65pt;height:95.4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" adj="23983,8034">
                <v:textbox>
                  <w:txbxContent>
                    <w:p w:rsidR="00391B06" w:rsidRPr="00170026" w:rsidRDefault="00391B06" w:rsidP="00170026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  <w:lang w:val="fr-FR"/>
                        </w:rPr>
                      </w:pPr>
                      <w:r w:rsidRPr="00170026">
                        <w:rPr>
                          <w:rFonts w:ascii="Century Gothic" w:hAnsi="Century Gothic"/>
                          <w:b/>
                          <w:sz w:val="24"/>
                          <w:u w:val="single"/>
                          <w:lang w:val="fr-FR"/>
                        </w:rPr>
                        <w:t>LES PLANS CINÉMATOGRAPHIQUES (CINEMA SHOTS):</w:t>
                      </w:r>
                    </w:p>
                  </w:txbxContent>
                </v:textbox>
              </v:shape>
            </w:pict>
          </mc:Fallback>
        </mc:AlternateContent>
      </w: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Pr="00170026" w:rsidRDefault="00170026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EC3EDC" w:rsidRPr="00170026" w:rsidRDefault="00EC3EDC" w:rsidP="00EC3ED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170026" w:rsidRDefault="00170026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</w:p>
    <w:p w:rsidR="00170026" w:rsidRDefault="00170026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</w:p>
    <w:p w:rsidR="00170026" w:rsidRDefault="006934EB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w:drawing>
          <wp:anchor distT="0" distB="0" distL="114300" distR="114300" simplePos="0" relativeHeight="252393472" behindDoc="0" locked="0" layoutInCell="1" allowOverlap="1" wp14:anchorId="4EF6AAFA" wp14:editId="680A2384">
            <wp:simplePos x="0" y="0"/>
            <wp:positionH relativeFrom="column">
              <wp:posOffset>5345430</wp:posOffset>
            </wp:positionH>
            <wp:positionV relativeFrom="paragraph">
              <wp:posOffset>-5080</wp:posOffset>
            </wp:positionV>
            <wp:extent cx="586740" cy="754380"/>
            <wp:effectExtent l="0" t="0" r="41910" b="0"/>
            <wp:wrapNone/>
            <wp:docPr id="77" name="Picture 6" descr="C:\Users\Muriel\AppData\Local\Microsoft\Windows\Temporary Internet Files\Content.IE5\EXLM9VWR\MC9002925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iel\AppData\Local\Microsoft\Windows\Temporary Internet Files\Content.IE5\EXLM9VWR\MC900292594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476696">
                      <a:off x="0" y="0"/>
                      <a:ext cx="5867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DC" w:rsidRPr="00170026" w:rsidRDefault="00C857F0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80171F7" wp14:editId="1A7E09F8">
                <wp:simplePos x="0" y="0"/>
                <wp:positionH relativeFrom="column">
                  <wp:posOffset>-436245</wp:posOffset>
                </wp:positionH>
                <wp:positionV relativeFrom="paragraph">
                  <wp:posOffset>28575</wp:posOffset>
                </wp:positionV>
                <wp:extent cx="445770" cy="404495"/>
                <wp:effectExtent l="20955" t="22225" r="28575" b="20955"/>
                <wp:wrapNone/>
                <wp:docPr id="7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044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style="position:absolute;margin-left:-34.35pt;margin-top:2.25pt;width:35.1pt;height:31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770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" path="m,154503r170270,1l222885,r52615,154504l445770,154503,308018,249991r52617,154503l222885,309005,85135,404494,137752,249991,,154503xe" fillcolor="yellow">
                <v:stroke joinstyle="miter"/>
                <v:path o:connecttype="custom" o:connectlocs="0,154503;170270,154504;222885,0;275500,154504;445770,154503;308018,249991;360635,404494;222885,309005;85135,404494;137752,249991;0,154503" o:connectangles="0,0,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0511E85" wp14:editId="730CD3B1">
                <wp:simplePos x="0" y="0"/>
                <wp:positionH relativeFrom="column">
                  <wp:posOffset>4173220</wp:posOffset>
                </wp:positionH>
                <wp:positionV relativeFrom="paragraph">
                  <wp:posOffset>137795</wp:posOffset>
                </wp:positionV>
                <wp:extent cx="1865630" cy="1329055"/>
                <wp:effectExtent l="10795" t="7620" r="9525" b="6350"/>
                <wp:wrapNone/>
                <wp:docPr id="7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ancien</w:t>
                            </w:r>
                          </w:p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d’horreur</w:t>
                            </w:r>
                          </w:p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Comédie</w:t>
                            </w:r>
                          </w:p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noir et blanc</w:t>
                            </w:r>
                          </w:p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policier</w:t>
                            </w:r>
                          </w:p>
                          <w:p w:rsidR="00391B06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d’aventure</w:t>
                            </w:r>
                          </w:p>
                          <w:p w:rsidR="00391B06" w:rsidRPr="006934EB" w:rsidRDefault="00391B06" w:rsidP="00EC3E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Film d’amour / romantique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30" type="#_x0000_t202" style="position:absolute;margin-left:328.6pt;margin-top:10.85pt;width:146.9pt;height:104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">
                <v:textbox>
                  <w:txbxContent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ancien</w:t>
                      </w:r>
                    </w:p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d’horreur</w:t>
                      </w:r>
                    </w:p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Comédie</w:t>
                      </w:r>
                    </w:p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noir et blanc</w:t>
                      </w:r>
                    </w:p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policier</w:t>
                      </w:r>
                    </w:p>
                    <w:p w:rsidR="00391B06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d’aventure</w:t>
                      </w:r>
                    </w:p>
                    <w:p w:rsidR="00391B06" w:rsidRPr="006934EB" w:rsidRDefault="00391B06" w:rsidP="00EC3E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Film d’amour / romantique</w:t>
                      </w:r>
                    </w:p>
                  </w:txbxContent>
                </v:textbox>
              </v:shape>
            </w:pict>
          </mc:Fallback>
        </mc:AlternateContent>
      </w:r>
    </w:p>
    <w:p w:rsidR="00EC3EDC" w:rsidRPr="00C27778" w:rsidRDefault="00EC3EDC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 w:rsidRPr="00AC1C94"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Challenge</w:t>
      </w:r>
      <w:r w:rsidRPr="00C27778">
        <w:rPr>
          <w:rFonts w:ascii="Century Gothic" w:hAnsi="Century Gothic"/>
          <w:i/>
          <w:sz w:val="24"/>
          <w:szCs w:val="24"/>
          <w:u w:val="single"/>
          <w:lang w:val="fr-FR"/>
        </w:rPr>
        <w:t xml:space="preserve"> : Qu’est-ce que tu penses </w:t>
      </w:r>
      <w:r w:rsidR="006934EB">
        <w:rPr>
          <w:rFonts w:ascii="Century Gothic" w:hAnsi="Century Gothic"/>
          <w:i/>
          <w:sz w:val="24"/>
          <w:szCs w:val="24"/>
          <w:u w:val="single"/>
          <w:lang w:val="fr-FR"/>
        </w:rPr>
        <w:t>du genre du film</w:t>
      </w:r>
      <w:r w:rsidRPr="00C27778">
        <w:rPr>
          <w:rFonts w:ascii="Century Gothic" w:hAnsi="Century Gothic"/>
          <w:i/>
          <w:sz w:val="24"/>
          <w:szCs w:val="24"/>
          <w:u w:val="single"/>
          <w:lang w:val="fr-FR"/>
        </w:rPr>
        <w:t> ?</w:t>
      </w:r>
      <w:r w:rsidRPr="00C27778">
        <w:rPr>
          <w:rFonts w:ascii="Century Gothic" w:hAnsi="Century Gothic"/>
          <w:b/>
          <w:noProof/>
          <w:sz w:val="24"/>
          <w:szCs w:val="24"/>
          <w:u w:val="single"/>
          <w:lang w:val="fr-FR"/>
        </w:rPr>
        <w:t xml:space="preserve"> </w:t>
      </w:r>
    </w:p>
    <w:p w:rsidR="00EC3EDC" w:rsidRPr="00C27778" w:rsidRDefault="00EC3EDC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</w:p>
    <w:p w:rsidR="00EC3EDC" w:rsidRPr="00C27778" w:rsidRDefault="00EC3EDC" w:rsidP="00EC3EDC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fr-FR"/>
        </w:rPr>
      </w:pPr>
      <w:r w:rsidRPr="00C27778">
        <w:rPr>
          <w:rFonts w:ascii="Century Gothic" w:hAnsi="Century Gothic"/>
          <w:sz w:val="24"/>
          <w:szCs w:val="24"/>
          <w:lang w:val="fr-FR"/>
        </w:rPr>
        <w:t>Je pense que c’est ….. , parce que</w:t>
      </w:r>
      <w:r w:rsidR="006934EB">
        <w:rPr>
          <w:rFonts w:ascii="Century Gothic" w:hAnsi="Century Gothic"/>
          <w:sz w:val="24"/>
          <w:szCs w:val="24"/>
          <w:lang w:val="fr-FR"/>
        </w:rPr>
        <w:t xml:space="preserve"> cest</w:t>
      </w:r>
      <w:r w:rsidRPr="00C27778">
        <w:rPr>
          <w:rFonts w:ascii="Century Gothic" w:hAnsi="Century Gothic"/>
          <w:sz w:val="24"/>
          <w:szCs w:val="24"/>
          <w:lang w:val="fr-FR"/>
        </w:rPr>
        <w:t>…</w:t>
      </w:r>
    </w:p>
    <w:p w:rsidR="00EC3EDC" w:rsidRPr="00C27778" w:rsidRDefault="00C857F0" w:rsidP="00EC3EDC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E222569" wp14:editId="0F020D95">
                <wp:simplePos x="0" y="0"/>
                <wp:positionH relativeFrom="column">
                  <wp:posOffset>9525</wp:posOffset>
                </wp:positionH>
                <wp:positionV relativeFrom="paragraph">
                  <wp:posOffset>148590</wp:posOffset>
                </wp:positionV>
                <wp:extent cx="3713480" cy="0"/>
                <wp:effectExtent l="9525" t="13335" r="10795" b="5715"/>
                <wp:wrapNone/>
                <wp:docPr id="72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2" o:spid="_x0000_s1026" type="#_x0000_t32" style="position:absolute;margin-left:.75pt;margin-top:11.7pt;width:292.4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FE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"/>
            </w:pict>
          </mc:Fallback>
        </mc:AlternateContent>
      </w:r>
    </w:p>
    <w:p w:rsidR="00EC3EDC" w:rsidRPr="00C27778" w:rsidRDefault="00C857F0" w:rsidP="00EC3EDC">
      <w:pPr>
        <w:pStyle w:val="ListParagraph"/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CCFB7D6" wp14:editId="27CC7B1D">
                <wp:simplePos x="0" y="0"/>
                <wp:positionH relativeFrom="column">
                  <wp:posOffset>9525</wp:posOffset>
                </wp:positionH>
                <wp:positionV relativeFrom="paragraph">
                  <wp:posOffset>163830</wp:posOffset>
                </wp:positionV>
                <wp:extent cx="3713480" cy="0"/>
                <wp:effectExtent l="9525" t="5715" r="10795" b="13335"/>
                <wp:wrapNone/>
                <wp:docPr id="71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.75pt;margin-top:12.9pt;width:292.4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pO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"/>
            </w:pict>
          </mc:Fallback>
        </mc:AlternateContent>
      </w:r>
    </w:p>
    <w:p w:rsidR="00EC3EDC" w:rsidRPr="00C27778" w:rsidRDefault="00C857F0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A9BD05D" wp14:editId="76956EE7">
                <wp:simplePos x="0" y="0"/>
                <wp:positionH relativeFrom="column">
                  <wp:posOffset>9525</wp:posOffset>
                </wp:positionH>
                <wp:positionV relativeFrom="paragraph">
                  <wp:posOffset>186055</wp:posOffset>
                </wp:positionV>
                <wp:extent cx="3713480" cy="0"/>
                <wp:effectExtent l="9525" t="5715" r="10795" b="13335"/>
                <wp:wrapNone/>
                <wp:docPr id="70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.75pt;margin-top:14.65pt;width:292.4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CHIA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"/>
            </w:pict>
          </mc:Fallback>
        </mc:AlternateContent>
      </w:r>
    </w:p>
    <w:p w:rsidR="00170026" w:rsidRDefault="00170026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</w:p>
    <w:p w:rsidR="006934EB" w:rsidRPr="0003123B" w:rsidRDefault="006934EB" w:rsidP="00EC3EDC">
      <w:pPr>
        <w:spacing w:after="0" w:line="240" w:lineRule="auto"/>
        <w:rPr>
          <w:rFonts w:ascii="Century Gothic" w:hAnsi="Century Gothic"/>
          <w:i/>
          <w:sz w:val="24"/>
          <w:szCs w:val="24"/>
          <w:u w:val="single"/>
          <w:lang w:val="fr-FR"/>
        </w:rPr>
      </w:pPr>
    </w:p>
    <w:p w:rsidR="00EC3EDC" w:rsidRDefault="004108EE" w:rsidP="00EC3EDC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4108EE">
        <w:rPr>
          <w:rFonts w:ascii="Century Gothic" w:hAnsi="Century Gothic"/>
          <w:b/>
          <w:sz w:val="24"/>
          <w:szCs w:val="24"/>
          <w:u w:val="single"/>
        </w:rPr>
        <w:t>Look at the letter a</w:t>
      </w:r>
      <w:r>
        <w:rPr>
          <w:rFonts w:ascii="Century Gothic" w:hAnsi="Century Gothic"/>
          <w:b/>
          <w:sz w:val="24"/>
          <w:szCs w:val="24"/>
          <w:u w:val="single"/>
        </w:rPr>
        <w:t>nd have a guess of what it could mean.</w:t>
      </w:r>
    </w:p>
    <w:p w:rsidR="005148A2" w:rsidRPr="004108EE" w:rsidRDefault="00AC1C94" w:rsidP="005148A2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309504" behindDoc="0" locked="0" layoutInCell="1" allowOverlap="1" wp14:anchorId="5DCC7C11" wp14:editId="08C0849A">
            <wp:simplePos x="0" y="0"/>
            <wp:positionH relativeFrom="column">
              <wp:posOffset>-151070</wp:posOffset>
            </wp:positionH>
            <wp:positionV relativeFrom="paragraph">
              <wp:posOffset>105868</wp:posOffset>
            </wp:positionV>
            <wp:extent cx="3298308" cy="3306725"/>
            <wp:effectExtent l="57150" t="19050" r="111642" b="84175"/>
            <wp:wrapNone/>
            <wp:docPr id="1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33067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08EE" w:rsidRDefault="00C857F0" w:rsidP="00AC1C94">
      <w:pPr>
        <w:pStyle w:val="ListParagraph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CABB50D" wp14:editId="424D9AE6">
                <wp:simplePos x="0" y="0"/>
                <wp:positionH relativeFrom="column">
                  <wp:posOffset>3404870</wp:posOffset>
                </wp:positionH>
                <wp:positionV relativeFrom="paragraph">
                  <wp:posOffset>4445</wp:posOffset>
                </wp:positionV>
                <wp:extent cx="2148205" cy="3051175"/>
                <wp:effectExtent l="13970" t="5715" r="9525" b="10160"/>
                <wp:wrapNone/>
                <wp:docPr id="6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3F68B3" w:rsidRDefault="00391B06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3F68B3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031" type="#_x0000_t202" style="position:absolute;left:0;text-align:left;margin-left:268.1pt;margin-top:.35pt;width:169.15pt;height:240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">
                <v:textbox>
                  <w:txbxContent>
                    <w:p w:rsidR="00391B06" w:rsidRPr="003F68B3" w:rsidRDefault="00391B06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3F68B3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C3EDC" w:rsidRDefault="00EC3EDC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03123B" w:rsidRDefault="0003123B" w:rsidP="0003123B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EC3EDC" w:rsidRPr="0003123B" w:rsidRDefault="003F68B3" w:rsidP="0003123B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03123B">
        <w:rPr>
          <w:rFonts w:ascii="Century Gothic" w:hAnsi="Century Gothic"/>
          <w:b/>
          <w:sz w:val="24"/>
          <w:szCs w:val="24"/>
          <w:u w:val="single"/>
        </w:rPr>
        <w:lastRenderedPageBreak/>
        <w:t>Write the dialog for the scene below</w:t>
      </w:r>
      <w:r w:rsidR="00EC3EDC" w:rsidRPr="0003123B">
        <w:rPr>
          <w:rFonts w:ascii="Century Gothic" w:hAnsi="Century Gothic"/>
          <w:b/>
          <w:sz w:val="24"/>
          <w:szCs w:val="24"/>
          <w:u w:val="single"/>
        </w:rPr>
        <w:t xml:space="preserve"> – </w:t>
      </w:r>
      <w:r w:rsidRPr="0003123B">
        <w:rPr>
          <w:rFonts w:ascii="Century Gothic" w:hAnsi="Century Gothic"/>
          <w:b/>
          <w:sz w:val="24"/>
          <w:szCs w:val="24"/>
          <w:u w:val="single"/>
        </w:rPr>
        <w:t>write only ONE sentence for each character (one for each bubble)</w:t>
      </w:r>
      <w:r w:rsidR="00EC3EDC" w:rsidRPr="0003123B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16992" behindDoc="0" locked="0" layoutInCell="1" allowOverlap="1" wp14:anchorId="363C47F7" wp14:editId="41A1A379">
            <wp:simplePos x="0" y="0"/>
            <wp:positionH relativeFrom="column">
              <wp:posOffset>-114300</wp:posOffset>
            </wp:positionH>
            <wp:positionV relativeFrom="paragraph">
              <wp:posOffset>168910</wp:posOffset>
            </wp:positionV>
            <wp:extent cx="1875790" cy="1543050"/>
            <wp:effectExtent l="19050" t="19050" r="10160" b="19050"/>
            <wp:wrapNone/>
            <wp:docPr id="1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54305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C3EDC" w:rsidRPr="003F68B3" w:rsidRDefault="00C857F0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1094381" wp14:editId="0B6F90F2">
                <wp:simplePos x="0" y="0"/>
                <wp:positionH relativeFrom="column">
                  <wp:posOffset>2333625</wp:posOffset>
                </wp:positionH>
                <wp:positionV relativeFrom="paragraph">
                  <wp:posOffset>10795</wp:posOffset>
                </wp:positionV>
                <wp:extent cx="3381375" cy="762000"/>
                <wp:effectExtent l="428625" t="9525" r="9525" b="9525"/>
                <wp:wrapNone/>
                <wp:docPr id="6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62000"/>
                        </a:xfrm>
                        <a:prstGeom prst="cloudCallout">
                          <a:avLst>
                            <a:gd name="adj1" fmla="val -59523"/>
                            <a:gd name="adj2" fmla="val 4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32" type="#_x0000_t106" style="position:absolute;margin-left:183.75pt;margin-top:.85pt;width:266.25pt;height:60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" adj="-2057,20250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18016" behindDoc="0" locked="0" layoutInCell="1" allowOverlap="1" wp14:anchorId="521848BD" wp14:editId="08AB56AD">
            <wp:simplePos x="0" y="0"/>
            <wp:positionH relativeFrom="column">
              <wp:posOffset>3848100</wp:posOffset>
            </wp:positionH>
            <wp:positionV relativeFrom="paragraph">
              <wp:posOffset>29210</wp:posOffset>
            </wp:positionV>
            <wp:extent cx="1514475" cy="1546225"/>
            <wp:effectExtent l="133350" t="95250" r="104775" b="73025"/>
            <wp:wrapNone/>
            <wp:docPr id="1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46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C857F0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028E06C" wp14:editId="2B366434">
                <wp:simplePos x="0" y="0"/>
                <wp:positionH relativeFrom="column">
                  <wp:posOffset>238125</wp:posOffset>
                </wp:positionH>
                <wp:positionV relativeFrom="paragraph">
                  <wp:posOffset>1905</wp:posOffset>
                </wp:positionV>
                <wp:extent cx="3114675" cy="771525"/>
                <wp:effectExtent l="9525" t="9525" r="381000" b="9525"/>
                <wp:wrapNone/>
                <wp:docPr id="67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771525"/>
                        </a:xfrm>
                        <a:prstGeom prst="cloudCallout">
                          <a:avLst>
                            <a:gd name="adj1" fmla="val 58398"/>
                            <a:gd name="adj2" fmla="val 20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33" type="#_x0000_t106" style="position:absolute;margin-left:18.75pt;margin-top:.15pt;width:245.25pt;height:60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" adj="23414,15253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19040" behindDoc="0" locked="0" layoutInCell="1" allowOverlap="1" wp14:anchorId="60AEF7FB" wp14:editId="336C30E6">
            <wp:simplePos x="0" y="0"/>
            <wp:positionH relativeFrom="column">
              <wp:posOffset>200025</wp:posOffset>
            </wp:positionH>
            <wp:positionV relativeFrom="paragraph">
              <wp:posOffset>159385</wp:posOffset>
            </wp:positionV>
            <wp:extent cx="1847850" cy="1371600"/>
            <wp:effectExtent l="19050" t="19050" r="19050" b="19050"/>
            <wp:wrapNone/>
            <wp:docPr id="1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C857F0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89CC3CA" wp14:editId="11100D3A">
                <wp:simplePos x="0" y="0"/>
                <wp:positionH relativeFrom="column">
                  <wp:posOffset>2571750</wp:posOffset>
                </wp:positionH>
                <wp:positionV relativeFrom="paragraph">
                  <wp:posOffset>90805</wp:posOffset>
                </wp:positionV>
                <wp:extent cx="3381375" cy="762000"/>
                <wp:effectExtent l="466725" t="9525" r="9525" b="9525"/>
                <wp:wrapNone/>
                <wp:docPr id="66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62000"/>
                        </a:xfrm>
                        <a:prstGeom prst="cloudCallout">
                          <a:avLst>
                            <a:gd name="adj1" fmla="val -60648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34" type="#_x0000_t106" style="position:absolute;margin-left:202.5pt;margin-top:7.15pt;width:266.25pt;height:60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" adj="-2300,16200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20064" behindDoc="0" locked="0" layoutInCell="1" allowOverlap="1" wp14:anchorId="2FD832AD" wp14:editId="141CF110">
            <wp:simplePos x="0" y="0"/>
            <wp:positionH relativeFrom="column">
              <wp:posOffset>3957320</wp:posOffset>
            </wp:positionH>
            <wp:positionV relativeFrom="paragraph">
              <wp:posOffset>57785</wp:posOffset>
            </wp:positionV>
            <wp:extent cx="1405255" cy="1819275"/>
            <wp:effectExtent l="133350" t="76200" r="99695" b="47625"/>
            <wp:wrapNone/>
            <wp:docPr id="1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819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C857F0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558C0F7" wp14:editId="28EF8884">
                <wp:simplePos x="0" y="0"/>
                <wp:positionH relativeFrom="column">
                  <wp:posOffset>238125</wp:posOffset>
                </wp:positionH>
                <wp:positionV relativeFrom="paragraph">
                  <wp:posOffset>83820</wp:posOffset>
                </wp:positionV>
                <wp:extent cx="3114675" cy="771525"/>
                <wp:effectExtent l="9525" t="9525" r="381000" b="9525"/>
                <wp:wrapNone/>
                <wp:docPr id="64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771525"/>
                        </a:xfrm>
                        <a:prstGeom prst="cloudCallout">
                          <a:avLst>
                            <a:gd name="adj1" fmla="val 58398"/>
                            <a:gd name="adj2" fmla="val 20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35" type="#_x0000_t106" style="position:absolute;margin-left:18.75pt;margin-top:6.6pt;width:245.25pt;height:60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" adj="23414,15253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21088" behindDoc="0" locked="0" layoutInCell="1" allowOverlap="1" wp14:anchorId="0855000E" wp14:editId="3FEFD33B">
            <wp:simplePos x="0" y="0"/>
            <wp:positionH relativeFrom="column">
              <wp:posOffset>208915</wp:posOffset>
            </wp:positionH>
            <wp:positionV relativeFrom="paragraph">
              <wp:posOffset>177800</wp:posOffset>
            </wp:positionV>
            <wp:extent cx="1552575" cy="1558925"/>
            <wp:effectExtent l="19050" t="19050" r="28575" b="22225"/>
            <wp:wrapNone/>
            <wp:docPr id="1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892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C857F0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E875679" wp14:editId="590D4A34">
                <wp:simplePos x="0" y="0"/>
                <wp:positionH relativeFrom="column">
                  <wp:posOffset>2333625</wp:posOffset>
                </wp:positionH>
                <wp:positionV relativeFrom="paragraph">
                  <wp:posOffset>96520</wp:posOffset>
                </wp:positionV>
                <wp:extent cx="3381375" cy="762000"/>
                <wp:effectExtent l="466725" t="12065" r="9525" b="6985"/>
                <wp:wrapNone/>
                <wp:docPr id="63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62000"/>
                        </a:xfrm>
                        <a:prstGeom prst="cloudCallout">
                          <a:avLst>
                            <a:gd name="adj1" fmla="val -60648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36" type="#_x0000_t106" style="position:absolute;margin-left:183.75pt;margin-top:7.6pt;width:266.25pt;height:60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" adj="-2300,16200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Pr="003F68B3" w:rsidRDefault="003F68B3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04704" behindDoc="0" locked="0" layoutInCell="1" allowOverlap="1" wp14:anchorId="6DE49C9B" wp14:editId="7658DFD7">
            <wp:simplePos x="0" y="0"/>
            <wp:positionH relativeFrom="column">
              <wp:posOffset>5335270</wp:posOffset>
            </wp:positionH>
            <wp:positionV relativeFrom="paragraph">
              <wp:posOffset>83820</wp:posOffset>
            </wp:positionV>
            <wp:extent cx="575945" cy="829310"/>
            <wp:effectExtent l="19050" t="0" r="0" b="0"/>
            <wp:wrapNone/>
            <wp:docPr id="113" name="Picture 5" descr="C:\Documents and Settings\mhuet.LAMPTON\Local Settings\Temporary Internet Files\Content.IE5\0XYWIINO\MC90044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XYWIINO\MC90044188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DC" w:rsidRPr="003F68B3" w:rsidRDefault="00EC3EDC" w:rsidP="00EC3EDC">
      <w:p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</w:rPr>
      </w:pPr>
    </w:p>
    <w:p w:rsidR="00EC3EDC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563409">
        <w:rPr>
          <w:rFonts w:ascii="Century Gothic" w:hAnsi="Century Gothic"/>
          <w:b/>
          <w:sz w:val="24"/>
          <w:szCs w:val="24"/>
          <w:u w:val="single"/>
          <w:lang w:val="fr-FR"/>
        </w:rPr>
        <w:t>Quelques idées pour le dialogue:</w:t>
      </w:r>
    </w:p>
    <w:p w:rsidR="00EC3EDC" w:rsidRPr="00563409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EC3EDC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563409">
        <w:rPr>
          <w:rFonts w:ascii="Century Gothic" w:hAnsi="Century Gothic"/>
          <w:sz w:val="24"/>
          <w:szCs w:val="24"/>
          <w:lang w:val="fr-FR"/>
        </w:rPr>
        <w:t>Moche</w:t>
      </w:r>
      <w:r w:rsidR="003F68B3">
        <w:rPr>
          <w:rFonts w:ascii="Century Gothic" w:hAnsi="Century Gothic"/>
          <w:sz w:val="24"/>
          <w:szCs w:val="24"/>
          <w:lang w:val="fr-FR"/>
        </w:rPr>
        <w:t xml:space="preserve"> (ugly)</w:t>
      </w:r>
      <w:r w:rsidRPr="00563409">
        <w:rPr>
          <w:rFonts w:ascii="Century Gothic" w:hAnsi="Century Gothic"/>
          <w:sz w:val="24"/>
          <w:szCs w:val="24"/>
          <w:lang w:val="fr-FR"/>
        </w:rPr>
        <w:t xml:space="preserve"> / beau-belle</w:t>
      </w:r>
      <w:r w:rsidR="003F68B3">
        <w:rPr>
          <w:rFonts w:ascii="Century Gothic" w:hAnsi="Century Gothic"/>
          <w:sz w:val="24"/>
          <w:szCs w:val="24"/>
          <w:lang w:val="fr-FR"/>
        </w:rPr>
        <w:t xml:space="preserve"> (beautiful)</w:t>
      </w:r>
      <w:r w:rsidRPr="00563409">
        <w:rPr>
          <w:rFonts w:ascii="Century Gothic" w:hAnsi="Century Gothic"/>
          <w:sz w:val="24"/>
          <w:szCs w:val="24"/>
          <w:lang w:val="fr-FR"/>
        </w:rPr>
        <w:t xml:space="preserve"> / affreux(-se)</w:t>
      </w:r>
      <w:r w:rsidR="003F68B3">
        <w:rPr>
          <w:rFonts w:ascii="Century Gothic" w:hAnsi="Century Gothic"/>
          <w:sz w:val="24"/>
          <w:szCs w:val="24"/>
          <w:lang w:val="fr-FR"/>
        </w:rPr>
        <w:t xml:space="preserve"> (horrible)</w:t>
      </w:r>
      <w:r w:rsidRPr="00563409">
        <w:rPr>
          <w:rFonts w:ascii="Century Gothic" w:hAnsi="Century Gothic"/>
          <w:sz w:val="24"/>
          <w:szCs w:val="24"/>
          <w:lang w:val="fr-FR"/>
        </w:rPr>
        <w:t xml:space="preserve"> / cruel(le) / lâche (coward) / courageux (brave)</w:t>
      </w:r>
    </w:p>
    <w:p w:rsidR="00E922F1" w:rsidRPr="00563409" w:rsidRDefault="00E922F1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C3EDC" w:rsidRPr="0003123B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03123B">
        <w:rPr>
          <w:rFonts w:ascii="Century Gothic" w:hAnsi="Century Gothic"/>
          <w:sz w:val="24"/>
          <w:szCs w:val="24"/>
        </w:rPr>
        <w:t>Je t’aime / je ne t’aime pas</w:t>
      </w:r>
      <w:r w:rsidRPr="0003123B">
        <w:rPr>
          <w:rFonts w:ascii="Century Gothic" w:hAnsi="Century Gothic"/>
          <w:sz w:val="24"/>
          <w:szCs w:val="24"/>
        </w:rPr>
        <w:tab/>
        <w:t xml:space="preserve">-   </w:t>
      </w:r>
      <w:r w:rsidR="003F68B3" w:rsidRPr="0003123B">
        <w:rPr>
          <w:rFonts w:ascii="Century Gothic" w:hAnsi="Century Gothic"/>
          <w:sz w:val="24"/>
          <w:szCs w:val="24"/>
        </w:rPr>
        <w:t>(I love you / I don’t love you)</w:t>
      </w:r>
    </w:p>
    <w:p w:rsidR="003F68B3" w:rsidRPr="003F68B3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3F68B3">
        <w:rPr>
          <w:rFonts w:ascii="Century Gothic" w:hAnsi="Century Gothic"/>
          <w:sz w:val="24"/>
          <w:szCs w:val="24"/>
        </w:rPr>
        <w:t xml:space="preserve">lâcher / laisser tomber (to drop)  -  </w:t>
      </w:r>
      <w:r w:rsidR="003F68B3" w:rsidRPr="003F68B3">
        <w:rPr>
          <w:rFonts w:ascii="Century Gothic" w:hAnsi="Century Gothic"/>
          <w:sz w:val="24"/>
          <w:szCs w:val="24"/>
        </w:rPr>
        <w:t>- retenir (to hold)</w:t>
      </w:r>
    </w:p>
    <w:p w:rsidR="00EC3EDC" w:rsidRPr="0003123B" w:rsidRDefault="003F68B3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3F68B3">
        <w:rPr>
          <w:rFonts w:ascii="Century Gothic" w:hAnsi="Century Gothic"/>
          <w:sz w:val="24"/>
          <w:szCs w:val="24"/>
          <w:lang w:val="fr-FR"/>
        </w:rPr>
        <w:t>Ne me lais</w:t>
      </w:r>
      <w:r>
        <w:rPr>
          <w:rFonts w:ascii="Century Gothic" w:hAnsi="Century Gothic"/>
          <w:sz w:val="24"/>
          <w:szCs w:val="24"/>
          <w:lang w:val="fr-FR"/>
        </w:rPr>
        <w:t xml:space="preserve">se pas tomber ! </w:t>
      </w:r>
      <w:r w:rsidRPr="0003123B">
        <w:rPr>
          <w:rFonts w:ascii="Century Gothic" w:hAnsi="Century Gothic"/>
          <w:sz w:val="24"/>
          <w:szCs w:val="24"/>
        </w:rPr>
        <w:t xml:space="preserve">(don’t drop me !) </w:t>
      </w:r>
    </w:p>
    <w:p w:rsidR="003F68B3" w:rsidRPr="003F68B3" w:rsidRDefault="00EC3EDC" w:rsidP="00EC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3F68B3">
        <w:rPr>
          <w:rFonts w:ascii="Century Gothic" w:hAnsi="Century Gothic"/>
          <w:sz w:val="24"/>
          <w:szCs w:val="24"/>
        </w:rPr>
        <w:t xml:space="preserve">Mourir (to die) / vivre (to live) – </w:t>
      </w:r>
    </w:p>
    <w:p w:rsidR="0003123B" w:rsidRPr="0003123B" w:rsidRDefault="00EC3EDC" w:rsidP="00031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563409">
        <w:rPr>
          <w:rFonts w:ascii="Century Gothic" w:hAnsi="Century Gothic"/>
          <w:sz w:val="24"/>
          <w:szCs w:val="24"/>
          <w:lang w:val="fr-FR"/>
        </w:rPr>
        <w:t xml:space="preserve">je ne veux pas </w:t>
      </w:r>
      <w:r w:rsidR="003F68B3">
        <w:rPr>
          <w:rFonts w:ascii="Century Gothic" w:hAnsi="Century Gothic"/>
          <w:sz w:val="24"/>
          <w:szCs w:val="24"/>
          <w:lang w:val="fr-FR"/>
        </w:rPr>
        <w:t xml:space="preserve">(I don’t want to) </w:t>
      </w:r>
      <w:r w:rsidRPr="00563409">
        <w:rPr>
          <w:rFonts w:ascii="Century Gothic" w:hAnsi="Century Gothic"/>
          <w:sz w:val="24"/>
          <w:szCs w:val="24"/>
          <w:lang w:val="fr-FR"/>
        </w:rPr>
        <w:t>/ je ne p</w:t>
      </w:r>
      <w:r w:rsidR="003F68B3">
        <w:rPr>
          <w:rFonts w:ascii="Century Gothic" w:hAnsi="Century Gothic"/>
          <w:sz w:val="24"/>
          <w:szCs w:val="24"/>
          <w:lang w:val="fr-FR"/>
        </w:rPr>
        <w:t>eux pas (I can’t)</w:t>
      </w:r>
    </w:p>
    <w:p w:rsidR="00E922F1" w:rsidRPr="00913D98" w:rsidRDefault="00E922F1" w:rsidP="00E922F1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913D98">
        <w:rPr>
          <w:rFonts w:ascii="Century Gothic" w:hAnsi="Century Gothic"/>
          <w:b/>
          <w:sz w:val="24"/>
          <w:szCs w:val="24"/>
          <w:u w:val="single"/>
        </w:rPr>
        <w:lastRenderedPageBreak/>
        <w:t>QUIZ – circle the correct answer.</w:t>
      </w:r>
    </w:p>
    <w:p w:rsidR="00E922F1" w:rsidRPr="003F68B3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E922F1" w:rsidRPr="00596B50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sz w:val="24"/>
          <w:szCs w:val="24"/>
          <w:lang w:val="fr-FR"/>
        </w:rPr>
        <w:t xml:space="preserve">1. 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>La scène se passe</w:t>
      </w:r>
      <w:r w:rsidRPr="00596B50">
        <w:rPr>
          <w:rFonts w:ascii="Century Gothic" w:hAnsi="Century Gothic"/>
          <w:sz w:val="24"/>
          <w:szCs w:val="24"/>
          <w:lang w:val="fr-FR"/>
        </w:rPr>
        <w:t>:</w:t>
      </w:r>
    </w:p>
    <w:p w:rsidR="00E922F1" w:rsidRPr="006A39CE" w:rsidRDefault="00E922F1" w:rsidP="00E922F1">
      <w:pPr>
        <w:pStyle w:val="ListParagraph"/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C857F0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228600" distL="114300" distR="114300" simplePos="0" relativeHeight="252323840" behindDoc="1" locked="0" layoutInCell="0" allowOverlap="1" wp14:anchorId="4A902CEC" wp14:editId="18183048">
                <wp:simplePos x="0" y="0"/>
                <wp:positionH relativeFrom="margin">
                  <wp:posOffset>4458970</wp:posOffset>
                </wp:positionH>
                <wp:positionV relativeFrom="margin">
                  <wp:posOffset>-10160</wp:posOffset>
                </wp:positionV>
                <wp:extent cx="1259840" cy="783590"/>
                <wp:effectExtent l="39370" t="46990" r="43815" b="45720"/>
                <wp:wrapTight wrapText="bothSides">
                  <wp:wrapPolygon edited="0">
                    <wp:start x="9798" y="-368"/>
                    <wp:lineTo x="8535" y="-280"/>
                    <wp:lineTo x="5084" y="823"/>
                    <wp:lineTo x="4355" y="1540"/>
                    <wp:lineTo x="3081" y="2538"/>
                    <wp:lineTo x="1720" y="3991"/>
                    <wp:lineTo x="817" y="5444"/>
                    <wp:lineTo x="185" y="6897"/>
                    <wp:lineTo x="-272" y="8349"/>
                    <wp:lineTo x="-359" y="9802"/>
                    <wp:lineTo x="-359" y="12708"/>
                    <wp:lineTo x="0" y="14161"/>
                    <wp:lineTo x="544" y="15614"/>
                    <wp:lineTo x="1361" y="17066"/>
                    <wp:lineTo x="2537" y="18519"/>
                    <wp:lineTo x="4355" y="20060"/>
                    <wp:lineTo x="6990" y="21425"/>
                    <wp:lineTo x="7262" y="21512"/>
                    <wp:lineTo x="9254" y="21880"/>
                    <wp:lineTo x="9711" y="21880"/>
                    <wp:lineTo x="11802" y="21880"/>
                    <wp:lineTo x="12346" y="21880"/>
                    <wp:lineTo x="14153" y="21512"/>
                    <wp:lineTo x="14425" y="21425"/>
                    <wp:lineTo x="17245" y="20060"/>
                    <wp:lineTo x="18965" y="18519"/>
                    <wp:lineTo x="20239" y="17066"/>
                    <wp:lineTo x="20969" y="15614"/>
                    <wp:lineTo x="21513" y="14161"/>
                    <wp:lineTo x="21872" y="12708"/>
                    <wp:lineTo x="21959" y="11255"/>
                    <wp:lineTo x="21959" y="9802"/>
                    <wp:lineTo x="21785" y="8349"/>
                    <wp:lineTo x="21328" y="6897"/>
                    <wp:lineTo x="20696" y="5444"/>
                    <wp:lineTo x="19782" y="3991"/>
                    <wp:lineTo x="18519" y="2538"/>
                    <wp:lineTo x="17158" y="1540"/>
                    <wp:lineTo x="16516" y="823"/>
                    <wp:lineTo x="12977" y="-280"/>
                    <wp:lineTo x="11704" y="-368"/>
                    <wp:lineTo x="9798" y="-368"/>
                  </wp:wrapPolygon>
                </wp:wrapTight>
                <wp:docPr id="62" name="Oval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9840" cy="7835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740D6D" w:rsidRDefault="00391B06" w:rsidP="00E922F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0D6D">
                              <w:rPr>
                                <w:rFonts w:ascii="Comic Sans MS" w:hAnsi="Comic Sans MS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COMPE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740D6D">
                              <w:rPr>
                                <w:rFonts w:ascii="Comic Sans MS" w:hAnsi="Comic Sans MS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TITION!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6" o:spid="_x0000_s1037" style="position:absolute;margin-left:351.1pt;margin-top:-.8pt;width:99.2pt;height:61.7pt;z-index:-25099264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" o:allowincell="f" fillcolor="#7ba0cd [2420]" strokecolor="#d3dfee [820]" strokeweight="6pt">
                <o:lock v:ext="edit" aspectratio="t"/>
                <v:textbox inset=".72pt,.72pt,.72pt,.72pt">
                  <w:txbxContent>
                    <w:p w:rsidR="00391B06" w:rsidRPr="00740D6D" w:rsidRDefault="00391B06" w:rsidP="00E922F1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0D6D">
                        <w:rPr>
                          <w:rFonts w:ascii="Comic Sans MS" w:hAnsi="Comic Sans MS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COMPE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740D6D">
                        <w:rPr>
                          <w:rFonts w:ascii="Comic Sans MS" w:hAnsi="Comic Sans MS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TITION!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E922F1" w:rsidRPr="00C921E7">
        <w:rPr>
          <w:rFonts w:ascii="Century Gothic" w:hAnsi="Century Gothic"/>
          <w:sz w:val="24"/>
          <w:szCs w:val="24"/>
          <w:lang w:val="fr-FR"/>
        </w:rPr>
        <w:t xml:space="preserve">a) dans </w:t>
      </w:r>
      <w:r w:rsidR="00E922F1">
        <w:rPr>
          <w:rFonts w:ascii="Century Gothic" w:hAnsi="Century Gothic"/>
          <w:sz w:val="24"/>
          <w:szCs w:val="24"/>
          <w:lang w:val="fr-FR"/>
        </w:rPr>
        <w:t>une banlieue</w:t>
      </w:r>
      <w:r w:rsidR="00E922F1">
        <w:rPr>
          <w:rFonts w:ascii="Century Gothic" w:hAnsi="Century Gothic"/>
          <w:sz w:val="24"/>
          <w:szCs w:val="24"/>
          <w:lang w:val="fr-FR"/>
        </w:rPr>
        <w:tab/>
      </w:r>
      <w:r w:rsidR="00E922F1" w:rsidRPr="00C921E7">
        <w:rPr>
          <w:rFonts w:ascii="Century Gothic" w:hAnsi="Century Gothic"/>
          <w:sz w:val="24"/>
          <w:szCs w:val="24"/>
          <w:lang w:val="fr-FR"/>
        </w:rPr>
        <w:tab/>
      </w:r>
      <w:r w:rsidR="00E922F1">
        <w:rPr>
          <w:rFonts w:ascii="Century Gothic" w:hAnsi="Century Gothic"/>
          <w:sz w:val="24"/>
          <w:szCs w:val="24"/>
          <w:lang w:val="fr-FR"/>
        </w:rPr>
        <w:tab/>
        <w:t>b) à la montagne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au </w:t>
      </w:r>
      <w:r>
        <w:rPr>
          <w:rFonts w:ascii="Century Gothic" w:hAnsi="Century Gothic"/>
          <w:sz w:val="24"/>
          <w:szCs w:val="24"/>
          <w:lang w:val="fr-FR"/>
        </w:rPr>
        <w:t>bord de la mer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>d) à la campagne</w:t>
      </w:r>
    </w:p>
    <w:p w:rsidR="00E922F1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596B50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321792" behindDoc="0" locked="0" layoutInCell="1" allowOverlap="1" wp14:anchorId="7300E5C3" wp14:editId="047B5F1B">
            <wp:simplePos x="0" y="0"/>
            <wp:positionH relativeFrom="column">
              <wp:posOffset>5762625</wp:posOffset>
            </wp:positionH>
            <wp:positionV relativeFrom="paragraph">
              <wp:posOffset>92075</wp:posOffset>
            </wp:positionV>
            <wp:extent cx="457200" cy="695325"/>
            <wp:effectExtent l="0" t="0" r="0" b="0"/>
            <wp:wrapNone/>
            <wp:docPr id="98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B50">
        <w:rPr>
          <w:rFonts w:ascii="Century Gothic" w:hAnsi="Century Gothic"/>
          <w:b/>
          <w:sz w:val="24"/>
          <w:szCs w:val="24"/>
          <w:lang w:val="fr-FR"/>
        </w:rPr>
        <w:t>2.</w:t>
      </w:r>
      <w:r w:rsidRPr="00596B5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>Au début du film, la musique est:</w:t>
      </w:r>
    </w:p>
    <w:p w:rsidR="00E922F1" w:rsidRPr="00596B50" w:rsidRDefault="00E922F1" w:rsidP="00E922F1">
      <w:pPr>
        <w:spacing w:after="0" w:line="240" w:lineRule="auto"/>
        <w:ind w:left="360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C857F0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BFC4CA1" wp14:editId="69146A58">
                <wp:simplePos x="0" y="0"/>
                <wp:positionH relativeFrom="column">
                  <wp:posOffset>4093845</wp:posOffset>
                </wp:positionH>
                <wp:positionV relativeFrom="paragraph">
                  <wp:posOffset>52070</wp:posOffset>
                </wp:positionV>
                <wp:extent cx="2164080" cy="4369435"/>
                <wp:effectExtent l="7620" t="9525" r="9525" b="12065"/>
                <wp:wrapNone/>
                <wp:docPr id="6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436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1B2A64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B2A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AIDE / HELP :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au début = at the start</w:t>
                            </w:r>
                          </w:p>
                          <w:p w:rsidR="00391B06" w:rsidRPr="00370C88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70C8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banlieue = a suburb</w:t>
                            </w:r>
                          </w:p>
                          <w:p w:rsidR="00391B06" w:rsidRPr="00370C88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70C8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porte = wears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 chapeau</w:t>
                            </w: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a hat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montre = a watch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une casquette </w:t>
                            </w: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= 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cap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des boucles d’oreilles =  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earrings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des lunettes = glasses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cravate = a tie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veste = a jacket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fleur</w:t>
                            </w: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a flower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 mouchoir</w:t>
                            </w: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a tissue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fille = a girl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 garçon = a boy</w:t>
                            </w:r>
                          </w:p>
                          <w:p w:rsidR="00391B0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 homme = a man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une femme = a woman</w:t>
                            </w:r>
                          </w:p>
                          <w:p w:rsidR="00391B06" w:rsidRPr="00BD196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un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rocher</w:t>
                            </w:r>
                            <w:r w:rsidRPr="00BD196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= 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rock</w:t>
                            </w:r>
                          </w:p>
                          <w:p w:rsidR="00391B06" w:rsidRPr="00853B02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53B0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le ciel = the sky</w:t>
                            </w:r>
                          </w:p>
                          <w:p w:rsidR="00391B06" w:rsidRPr="00E128E6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128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tomber = to 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038" type="#_x0000_t202" style="position:absolute;margin-left:322.35pt;margin-top:4.1pt;width:170.4pt;height:344.0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fMMQIAAFwEAAAOAAAAZHJzL2Uyb0RvYy54bWysVNtu2zAMfR+wfxD0vthxnSw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">
                <v:textbox>
                  <w:txbxContent>
                    <w:p w:rsidR="00391B06" w:rsidRPr="001B2A64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B2A6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AIDE / HELP :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</w:rPr>
                        <w:t>au début = at the start</w:t>
                      </w:r>
                    </w:p>
                    <w:p w:rsidR="00391B06" w:rsidRPr="00370C88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370C88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banlieue = a suburb</w:t>
                      </w:r>
                    </w:p>
                    <w:p w:rsidR="00391B06" w:rsidRPr="00370C88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370C88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porte = wears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 chapeau</w:t>
                      </w: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a hat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montre = a watch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une casquette </w:t>
                      </w: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= a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cap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des boucles d’oreilles =  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earrings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des lunettes = glasses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cravate = a tie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veste = a jacket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fleur</w:t>
                      </w: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a flower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 mouchoir</w:t>
                      </w: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a tissue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fille = a girl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 garçon = a boy</w:t>
                      </w:r>
                    </w:p>
                    <w:p w:rsidR="00391B0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 homme = a man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une femme = a woman</w:t>
                      </w:r>
                    </w:p>
                    <w:p w:rsidR="00391B06" w:rsidRPr="00BD196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un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rocher</w:t>
                      </w:r>
                      <w:r w:rsidRPr="00BD196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= a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rock</w:t>
                      </w:r>
                    </w:p>
                    <w:p w:rsidR="00391B06" w:rsidRPr="00853B02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853B02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le ciel = the sky</w:t>
                      </w:r>
                    </w:p>
                    <w:p w:rsidR="00391B06" w:rsidRPr="00E128E6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128E6">
                        <w:rPr>
                          <w:rFonts w:ascii="Comic Sans MS" w:hAnsi="Comic Sans MS"/>
                          <w:sz w:val="24"/>
                          <w:szCs w:val="24"/>
                        </w:rPr>
                        <w:t>tomber = to fall</w:t>
                      </w:r>
                    </w:p>
                  </w:txbxContent>
                </v:textbox>
              </v:shape>
            </w:pict>
          </mc:Fallback>
        </mc:AlternateContent>
      </w:r>
      <w:r w:rsidR="00E922F1" w:rsidRPr="00C921E7">
        <w:rPr>
          <w:rFonts w:ascii="Century Gothic" w:hAnsi="Century Gothic"/>
          <w:sz w:val="24"/>
          <w:szCs w:val="24"/>
          <w:lang w:val="fr-FR"/>
        </w:rPr>
        <w:t>a) rock</w:t>
      </w:r>
      <w:r w:rsidR="00E922F1" w:rsidRPr="00C921E7">
        <w:rPr>
          <w:rFonts w:ascii="Century Gothic" w:hAnsi="Century Gothic"/>
          <w:sz w:val="24"/>
          <w:szCs w:val="24"/>
          <w:lang w:val="fr-FR"/>
        </w:rPr>
        <w:tab/>
      </w:r>
      <w:r w:rsidR="00E922F1" w:rsidRPr="00C921E7">
        <w:rPr>
          <w:rFonts w:ascii="Century Gothic" w:hAnsi="Century Gothic"/>
          <w:sz w:val="24"/>
          <w:szCs w:val="24"/>
          <w:lang w:val="fr-FR"/>
        </w:rPr>
        <w:tab/>
      </w:r>
      <w:r w:rsidR="00E922F1" w:rsidRPr="00C921E7">
        <w:rPr>
          <w:rFonts w:ascii="Century Gothic" w:hAnsi="Century Gothic"/>
          <w:sz w:val="24"/>
          <w:szCs w:val="24"/>
          <w:lang w:val="fr-FR"/>
        </w:rPr>
        <w:tab/>
        <w:t>b) pop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>c) classique</w:t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  <w:t>d) jazz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3. La fille porte une </w:t>
      </w:r>
      <w:r>
        <w:rPr>
          <w:rFonts w:ascii="Century Gothic" w:hAnsi="Century Gothic"/>
          <w:b/>
          <w:sz w:val="24"/>
          <w:szCs w:val="24"/>
          <w:lang w:val="fr-FR"/>
        </w:rPr>
        <w:t>robe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 et </w:t>
      </w:r>
      <w:r>
        <w:rPr>
          <w:rFonts w:ascii="Century Gothic" w:hAnsi="Century Gothic"/>
          <w:b/>
          <w:sz w:val="24"/>
          <w:szCs w:val="24"/>
          <w:lang w:val="fr-FR"/>
        </w:rPr>
        <w:t>…</w:t>
      </w:r>
      <w:r w:rsidRPr="00C921E7">
        <w:rPr>
          <w:rFonts w:ascii="Century Gothic" w:hAnsi="Century Gothic"/>
          <w:sz w:val="24"/>
          <w:szCs w:val="24"/>
          <w:lang w:val="fr-FR"/>
        </w:rPr>
        <w:t> :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a) </w:t>
      </w:r>
      <w:r>
        <w:rPr>
          <w:rFonts w:ascii="Century Gothic" w:hAnsi="Century Gothic"/>
          <w:sz w:val="24"/>
          <w:szCs w:val="24"/>
          <w:lang w:val="fr-FR"/>
        </w:rPr>
        <w:t>un chapeau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b) </w:t>
      </w:r>
      <w:r>
        <w:rPr>
          <w:rFonts w:ascii="Century Gothic" w:hAnsi="Century Gothic"/>
          <w:sz w:val="24"/>
          <w:szCs w:val="24"/>
          <w:lang w:val="fr-FR"/>
        </w:rPr>
        <w:t>une casquette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</w:t>
      </w:r>
      <w:r>
        <w:rPr>
          <w:rFonts w:ascii="Century Gothic" w:hAnsi="Century Gothic"/>
          <w:sz w:val="24"/>
          <w:szCs w:val="24"/>
          <w:lang w:val="fr-FR"/>
        </w:rPr>
        <w:t>une montre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d) </w:t>
      </w:r>
      <w:r>
        <w:rPr>
          <w:rFonts w:ascii="Century Gothic" w:hAnsi="Century Gothic"/>
          <w:sz w:val="24"/>
          <w:szCs w:val="24"/>
          <w:lang w:val="fr-FR"/>
        </w:rPr>
        <w:t>des baskets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596B50" w:rsidRDefault="00E922F1" w:rsidP="00E922F1">
      <w:pP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4. </w:t>
      </w:r>
      <w:r>
        <w:rPr>
          <w:rFonts w:ascii="Century Gothic" w:hAnsi="Century Gothic"/>
          <w:b/>
          <w:sz w:val="24"/>
          <w:szCs w:val="24"/>
          <w:lang w:val="fr-FR"/>
        </w:rPr>
        <w:t>L’homme porte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> :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a) </w:t>
      </w:r>
      <w:r>
        <w:rPr>
          <w:rFonts w:ascii="Century Gothic" w:hAnsi="Century Gothic"/>
          <w:sz w:val="24"/>
          <w:szCs w:val="24"/>
          <w:lang w:val="fr-FR"/>
        </w:rPr>
        <w:t>des boucles d’oreilles</w:t>
      </w:r>
      <w:r>
        <w:rPr>
          <w:rFonts w:ascii="Century Gothic" w:hAnsi="Century Gothic"/>
          <w:sz w:val="24"/>
          <w:szCs w:val="24"/>
          <w:lang w:val="fr-FR"/>
        </w:rPr>
        <w:tab/>
        <w:t xml:space="preserve">  </w:t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b) </w:t>
      </w:r>
      <w:r>
        <w:rPr>
          <w:rFonts w:ascii="Century Gothic" w:hAnsi="Century Gothic"/>
          <w:sz w:val="24"/>
          <w:szCs w:val="24"/>
          <w:lang w:val="fr-FR"/>
        </w:rPr>
        <w:t>des lunettes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</w:t>
      </w:r>
      <w:r>
        <w:rPr>
          <w:rFonts w:ascii="Century Gothic" w:hAnsi="Century Gothic"/>
          <w:sz w:val="24"/>
          <w:szCs w:val="24"/>
          <w:lang w:val="fr-FR"/>
        </w:rPr>
        <w:t>un jean</w:t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 xml:space="preserve">  </w:t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d) </w:t>
      </w:r>
      <w:r>
        <w:rPr>
          <w:rFonts w:ascii="Century Gothic" w:hAnsi="Century Gothic"/>
          <w:sz w:val="24"/>
          <w:szCs w:val="24"/>
          <w:lang w:val="fr-FR"/>
        </w:rPr>
        <w:t>une cravate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596B50" w:rsidRDefault="00E922F1" w:rsidP="00E922F1">
      <w:pP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5. Qu’est-ce que </w:t>
      </w:r>
      <w:r>
        <w:rPr>
          <w:rFonts w:ascii="Century Gothic" w:hAnsi="Century Gothic"/>
          <w:b/>
          <w:sz w:val="24"/>
          <w:szCs w:val="24"/>
          <w:lang w:val="fr-FR"/>
        </w:rPr>
        <w:t>l’homme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 porte </w:t>
      </w:r>
      <w:r>
        <w:rPr>
          <w:rFonts w:ascii="Century Gothic" w:hAnsi="Century Gothic"/>
          <w:b/>
          <w:sz w:val="24"/>
          <w:szCs w:val="24"/>
          <w:lang w:val="fr-FR"/>
        </w:rPr>
        <w:t>sur sa veste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>: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a) </w:t>
      </w:r>
      <w:r>
        <w:rPr>
          <w:rFonts w:ascii="Century Gothic" w:hAnsi="Century Gothic"/>
          <w:sz w:val="24"/>
          <w:szCs w:val="24"/>
          <w:lang w:val="fr-FR"/>
        </w:rPr>
        <w:t>une fleur</w:t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  <w:t xml:space="preserve">b) </w:t>
      </w:r>
      <w:r>
        <w:rPr>
          <w:rFonts w:ascii="Century Gothic" w:hAnsi="Century Gothic"/>
          <w:sz w:val="24"/>
          <w:szCs w:val="24"/>
          <w:lang w:val="fr-FR"/>
        </w:rPr>
        <w:t>un mouchoir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</w:t>
      </w:r>
      <w:r>
        <w:rPr>
          <w:rFonts w:ascii="Century Gothic" w:hAnsi="Century Gothic"/>
          <w:sz w:val="24"/>
          <w:szCs w:val="24"/>
          <w:lang w:val="fr-FR"/>
        </w:rPr>
        <w:t>un crayon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d) </w:t>
      </w:r>
      <w:r>
        <w:rPr>
          <w:rFonts w:ascii="Century Gothic" w:hAnsi="Century Gothic"/>
          <w:sz w:val="24"/>
          <w:szCs w:val="24"/>
          <w:lang w:val="fr-FR"/>
        </w:rPr>
        <w:t>un livre</w:t>
      </w:r>
    </w:p>
    <w:p w:rsidR="00E922F1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6934EB" w:rsidRPr="00596B50" w:rsidRDefault="006934EB" w:rsidP="006934EB">
      <w:pP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>
        <w:rPr>
          <w:rFonts w:ascii="Century Gothic" w:hAnsi="Century Gothic"/>
          <w:b/>
          <w:sz w:val="24"/>
          <w:szCs w:val="24"/>
          <w:lang w:val="fr-FR"/>
        </w:rPr>
        <w:t>6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 xml:space="preserve">. </w:t>
      </w:r>
      <w:r>
        <w:rPr>
          <w:rFonts w:ascii="Century Gothic" w:hAnsi="Century Gothic"/>
          <w:b/>
          <w:sz w:val="24"/>
          <w:szCs w:val="24"/>
          <w:lang w:val="fr-FR"/>
        </w:rPr>
        <w:t>Les acteurs principaux sont</w:t>
      </w:r>
      <w:r w:rsidRPr="00596B50">
        <w:rPr>
          <w:rFonts w:ascii="Century Gothic" w:hAnsi="Century Gothic"/>
          <w:b/>
          <w:sz w:val="24"/>
          <w:szCs w:val="24"/>
          <w:lang w:val="fr-FR"/>
        </w:rPr>
        <w:t>:</w:t>
      </w:r>
    </w:p>
    <w:p w:rsidR="006934EB" w:rsidRPr="00C921E7" w:rsidRDefault="006934EB" w:rsidP="006934EB">
      <w:pPr>
        <w:tabs>
          <w:tab w:val="left" w:pos="3366"/>
        </w:tabs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ab/>
      </w:r>
    </w:p>
    <w:p w:rsidR="006934EB" w:rsidRPr="00C921E7" w:rsidRDefault="006934EB" w:rsidP="006934EB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a) </w:t>
      </w:r>
      <w:r>
        <w:rPr>
          <w:rFonts w:ascii="Century Gothic" w:hAnsi="Century Gothic"/>
          <w:sz w:val="24"/>
          <w:szCs w:val="24"/>
          <w:lang w:val="fr-FR"/>
        </w:rPr>
        <w:t>des animaux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>b</w:t>
      </w:r>
      <w:r>
        <w:rPr>
          <w:rFonts w:ascii="Century Gothic" w:hAnsi="Century Gothic"/>
          <w:sz w:val="24"/>
          <w:szCs w:val="24"/>
          <w:lang w:val="fr-FR"/>
        </w:rPr>
        <w:t>un garçon et une fille</w:t>
      </w:r>
    </w:p>
    <w:p w:rsidR="006934EB" w:rsidRPr="00C921E7" w:rsidRDefault="006934EB" w:rsidP="006934EB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</w:t>
      </w:r>
      <w:r>
        <w:rPr>
          <w:rFonts w:ascii="Century Gothic" w:hAnsi="Century Gothic"/>
          <w:sz w:val="24"/>
          <w:szCs w:val="24"/>
          <w:lang w:val="fr-FR"/>
        </w:rPr>
        <w:t>des monstres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 xml:space="preserve">d) </w:t>
      </w:r>
      <w:r>
        <w:rPr>
          <w:rFonts w:ascii="Century Gothic" w:hAnsi="Century Gothic"/>
          <w:sz w:val="24"/>
          <w:szCs w:val="24"/>
          <w:lang w:val="fr-FR"/>
        </w:rPr>
        <w:t>un homme et une femme</w:t>
      </w:r>
    </w:p>
    <w:p w:rsidR="006934EB" w:rsidRPr="00C921E7" w:rsidRDefault="006934EB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596B50" w:rsidRDefault="006934EB" w:rsidP="00E922F1">
      <w:pP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>
        <w:rPr>
          <w:rFonts w:ascii="Century Gothic" w:hAnsi="Century Gothic"/>
          <w:b/>
          <w:sz w:val="24"/>
          <w:szCs w:val="24"/>
          <w:lang w:val="fr-FR"/>
        </w:rPr>
        <w:t>7</w:t>
      </w:r>
      <w:r w:rsidR="00E922F1" w:rsidRPr="00596B50">
        <w:rPr>
          <w:rFonts w:ascii="Century Gothic" w:hAnsi="Century Gothic"/>
          <w:b/>
          <w:sz w:val="24"/>
          <w:szCs w:val="24"/>
          <w:lang w:val="fr-FR"/>
        </w:rPr>
        <w:t xml:space="preserve">. </w:t>
      </w:r>
      <w:r w:rsidR="00E922F1">
        <w:rPr>
          <w:rFonts w:ascii="Century Gothic" w:hAnsi="Century Gothic"/>
          <w:b/>
          <w:sz w:val="24"/>
          <w:szCs w:val="24"/>
          <w:lang w:val="fr-FR"/>
        </w:rPr>
        <w:t>A la fin, la fille tombe …</w:t>
      </w:r>
      <w:r w:rsidR="00E922F1" w:rsidRPr="00596B50">
        <w:rPr>
          <w:rFonts w:ascii="Century Gothic" w:hAnsi="Century Gothic"/>
          <w:b/>
          <w:sz w:val="24"/>
          <w:szCs w:val="24"/>
          <w:lang w:val="fr-FR"/>
        </w:rPr>
        <w:t> :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a) du vélo</w:t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  <w:t xml:space="preserve">b) </w:t>
      </w:r>
      <w:r>
        <w:rPr>
          <w:rFonts w:ascii="Century Gothic" w:hAnsi="Century Gothic"/>
          <w:sz w:val="24"/>
          <w:szCs w:val="24"/>
          <w:lang w:val="fr-FR"/>
        </w:rPr>
        <w:t>du rocher</w:t>
      </w:r>
    </w:p>
    <w:p w:rsidR="00E922F1" w:rsidRPr="00C921E7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 xml:space="preserve">c) </w:t>
      </w:r>
      <w:r>
        <w:rPr>
          <w:rFonts w:ascii="Century Gothic" w:hAnsi="Century Gothic"/>
          <w:sz w:val="24"/>
          <w:szCs w:val="24"/>
          <w:lang w:val="fr-FR"/>
        </w:rPr>
        <w:t>du ciel</w:t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</w:r>
      <w:r w:rsidRPr="00C921E7">
        <w:rPr>
          <w:rFonts w:ascii="Century Gothic" w:hAnsi="Century Gothic"/>
          <w:sz w:val="24"/>
          <w:szCs w:val="24"/>
          <w:lang w:val="fr-FR"/>
        </w:rPr>
        <w:tab/>
        <w:t xml:space="preserve">d) </w:t>
      </w:r>
      <w:r>
        <w:rPr>
          <w:rFonts w:ascii="Century Gothic" w:hAnsi="Century Gothic"/>
          <w:sz w:val="24"/>
          <w:szCs w:val="24"/>
          <w:lang w:val="fr-FR"/>
        </w:rPr>
        <w:t>de la maison</w:t>
      </w:r>
    </w:p>
    <w:p w:rsidR="00E922F1" w:rsidRPr="00C921E7" w:rsidRDefault="00C857F0" w:rsidP="00E922F1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F40921A" wp14:editId="7B31CB01">
                <wp:simplePos x="0" y="0"/>
                <wp:positionH relativeFrom="column">
                  <wp:posOffset>3429000</wp:posOffset>
                </wp:positionH>
                <wp:positionV relativeFrom="paragraph">
                  <wp:posOffset>83185</wp:posOffset>
                </wp:positionV>
                <wp:extent cx="2000250" cy="372110"/>
                <wp:effectExtent l="9525" t="8890" r="9525" b="9525"/>
                <wp:wrapNone/>
                <wp:docPr id="6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721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6" w:rsidRPr="00596B50" w:rsidRDefault="00391B06" w:rsidP="00E922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5D209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points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 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039" type="#_x0000_t202" style="position:absolute;margin-left:270pt;margin-top:6.55pt;width:157.5pt;height:29.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" fillcolor="yellow">
                <v:textbox>
                  <w:txbxContent>
                    <w:p w:rsidR="00391B06" w:rsidRPr="00596B50" w:rsidRDefault="00391B06" w:rsidP="00E922F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4</w:t>
                      </w:r>
                      <w:r w:rsidRPr="005D209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points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2 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045E438" wp14:editId="5450FFC0">
                <wp:simplePos x="0" y="0"/>
                <wp:positionH relativeFrom="column">
                  <wp:posOffset>1924050</wp:posOffset>
                </wp:positionH>
                <wp:positionV relativeFrom="paragraph">
                  <wp:posOffset>140970</wp:posOffset>
                </wp:positionV>
                <wp:extent cx="381000" cy="314325"/>
                <wp:effectExtent l="28575" t="19050" r="28575" b="19050"/>
                <wp:wrapNone/>
                <wp:docPr id="59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143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4" o:spid="_x0000_s1026" style="position:absolute;margin-left:151.5pt;margin-top:11.1pt;width:30pt;height:24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" path="m,120061r145530,1l190500,r44970,120062l381000,120061,263263,194263r44972,120061l190500,240121,72765,314324,117737,194263,,120061xe" fillcolor="yellow">
                <v:stroke joinstyle="miter"/>
                <v:path o:connecttype="custom" o:connectlocs="0,120061;145530,120062;190500,0;235470,120062;381000,120061;263263,194263;308235,314324;190500,240121;72765,314324;117737,194263;0,120061" o:connectangles="0,0,0,0,0,0,0,0,0,0,0"/>
              </v:shape>
            </w:pict>
          </mc:Fallback>
        </mc:AlternateContent>
      </w:r>
    </w:p>
    <w:p w:rsidR="00E922F1" w:rsidRPr="00370C88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370C88">
        <w:rPr>
          <w:rFonts w:ascii="Century Gothic" w:hAnsi="Century Gothic"/>
          <w:b/>
          <w:sz w:val="24"/>
          <w:szCs w:val="24"/>
          <w:u w:val="single"/>
        </w:rPr>
        <w:t>QUESTIONS</w:t>
      </w:r>
      <w:r w:rsidRPr="00370C88">
        <w:rPr>
          <w:rFonts w:ascii="Century Gothic" w:hAnsi="Century Gothic"/>
          <w:sz w:val="24"/>
          <w:szCs w:val="24"/>
          <w:u w:val="single"/>
        </w:rPr>
        <w:t> </w:t>
      </w:r>
      <w:r w:rsidRPr="00370C88">
        <w:rPr>
          <w:rFonts w:ascii="Century Gothic" w:hAnsi="Century Gothic"/>
          <w:b/>
          <w:sz w:val="24"/>
          <w:szCs w:val="24"/>
          <w:u w:val="single"/>
        </w:rPr>
        <w:t>CHALLENGE</w:t>
      </w:r>
      <w:r w:rsidRPr="00370C88">
        <w:rPr>
          <w:rFonts w:ascii="Century Gothic" w:hAnsi="Century Gothic"/>
          <w:sz w:val="24"/>
          <w:szCs w:val="24"/>
        </w:rPr>
        <w:t>:</w:t>
      </w:r>
    </w:p>
    <w:p w:rsidR="00E922F1" w:rsidRPr="00370C88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E922F1" w:rsidRPr="00596B50" w:rsidRDefault="006934EB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How do you say ‘I love you’ in French</w:t>
      </w:r>
      <w:r w:rsidR="00E922F1" w:rsidRPr="00596B50">
        <w:rPr>
          <w:rFonts w:ascii="Century Gothic" w:hAnsi="Century Gothic"/>
          <w:sz w:val="24"/>
          <w:szCs w:val="24"/>
        </w:rPr>
        <w:t>?</w:t>
      </w:r>
    </w:p>
    <w:p w:rsidR="00E922F1" w:rsidRPr="00596B50" w:rsidRDefault="00C857F0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270468F" wp14:editId="684FC5AC">
                <wp:simplePos x="0" y="0"/>
                <wp:positionH relativeFrom="column">
                  <wp:posOffset>28575</wp:posOffset>
                </wp:positionH>
                <wp:positionV relativeFrom="paragraph">
                  <wp:posOffset>175895</wp:posOffset>
                </wp:positionV>
                <wp:extent cx="5295900" cy="0"/>
                <wp:effectExtent l="9525" t="10795" r="9525" b="8255"/>
                <wp:wrapNone/>
                <wp:docPr id="58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type="#_x0000_t32" style="position:absolute;margin-left:2.25pt;margin-top:13.85pt;width:417pt;height: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"/>
            </w:pict>
          </mc:Fallback>
        </mc:AlternateContent>
      </w:r>
    </w:p>
    <w:p w:rsidR="00E922F1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E922F1" w:rsidRDefault="00C857F0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75F3CA3" wp14:editId="7BA61B4B">
                <wp:simplePos x="0" y="0"/>
                <wp:positionH relativeFrom="column">
                  <wp:posOffset>28575</wp:posOffset>
                </wp:positionH>
                <wp:positionV relativeFrom="paragraph">
                  <wp:posOffset>33655</wp:posOffset>
                </wp:positionV>
                <wp:extent cx="5295900" cy="0"/>
                <wp:effectExtent l="9525" t="13970" r="9525" b="5080"/>
                <wp:wrapNone/>
                <wp:docPr id="5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2.25pt;margin-top:2.65pt;width:417pt;height:0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WRIQIAAD4EAAAOAAAAZHJzL2Uyb0RvYy54bWysU02P2jAQvVfqf7B8hyQ0YU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"/>
            </w:pict>
          </mc:Fallback>
        </mc:AlternateContent>
      </w:r>
    </w:p>
    <w:p w:rsidR="00E922F1" w:rsidRPr="00596B50" w:rsidRDefault="00E922F1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96B50">
        <w:rPr>
          <w:rFonts w:ascii="Century Gothic" w:hAnsi="Century Gothic"/>
          <w:sz w:val="24"/>
          <w:szCs w:val="24"/>
        </w:rPr>
        <w:t xml:space="preserve">What </w:t>
      </w:r>
      <w:r>
        <w:rPr>
          <w:rFonts w:ascii="Century Gothic" w:hAnsi="Century Gothic"/>
          <w:sz w:val="24"/>
          <w:szCs w:val="24"/>
        </w:rPr>
        <w:t>effect does the music creates on the film</w:t>
      </w:r>
      <w:r w:rsidRPr="00596B50">
        <w:rPr>
          <w:rFonts w:ascii="Century Gothic" w:hAnsi="Century Gothic"/>
          <w:sz w:val="24"/>
          <w:szCs w:val="24"/>
        </w:rPr>
        <w:t>?</w:t>
      </w:r>
      <w:r>
        <w:rPr>
          <w:rFonts w:ascii="Century Gothic" w:hAnsi="Century Gothic"/>
          <w:sz w:val="24"/>
          <w:szCs w:val="24"/>
        </w:rPr>
        <w:t xml:space="preserve"> (Answer in French)</w:t>
      </w:r>
    </w:p>
    <w:p w:rsidR="00E922F1" w:rsidRPr="00596B50" w:rsidRDefault="006934EB" w:rsidP="00E922F1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17696" behindDoc="0" locked="0" layoutInCell="1" allowOverlap="1" wp14:anchorId="2E720389" wp14:editId="66FE58D6">
            <wp:simplePos x="0" y="0"/>
            <wp:positionH relativeFrom="column">
              <wp:posOffset>5154295</wp:posOffset>
            </wp:positionH>
            <wp:positionV relativeFrom="paragraph">
              <wp:posOffset>18415</wp:posOffset>
            </wp:positionV>
            <wp:extent cx="1064895" cy="946150"/>
            <wp:effectExtent l="19050" t="0" r="1905" b="0"/>
            <wp:wrapNone/>
            <wp:docPr id="99" name="Picture 17" descr="C:\Documents and Settings\mhuet.LAMPTON.006\Local Settings\Temporary Internet Files\Content.IE5\Y2YJWJYE\MC9004419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huet.LAMPTON.006\Local Settings\Temporary Internet Files\Content.IE5\Y2YJWJYE\MC900441906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2F1" w:rsidRPr="00596B50" w:rsidRDefault="00C857F0" w:rsidP="006934E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6A3012E" wp14:editId="767109B7">
                <wp:simplePos x="0" y="0"/>
                <wp:positionH relativeFrom="column">
                  <wp:posOffset>28575</wp:posOffset>
                </wp:positionH>
                <wp:positionV relativeFrom="paragraph">
                  <wp:posOffset>-3810</wp:posOffset>
                </wp:positionV>
                <wp:extent cx="5295900" cy="0"/>
                <wp:effectExtent l="9525" t="13335" r="9525" b="5715"/>
                <wp:wrapNone/>
                <wp:docPr id="56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26" type="#_x0000_t32" style="position:absolute;margin-left:2.25pt;margin-top:-.3pt;width:417pt;height:0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"/>
            </w:pict>
          </mc:Fallback>
        </mc:AlternateContent>
      </w:r>
    </w:p>
    <w:p w:rsidR="00E922F1" w:rsidRPr="00E922F1" w:rsidRDefault="00E922F1" w:rsidP="00E922F1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E922F1">
        <w:rPr>
          <w:rFonts w:ascii="Century Gothic" w:hAnsi="Century Gothic"/>
          <w:b/>
          <w:sz w:val="28"/>
          <w:szCs w:val="28"/>
          <w:u w:val="single"/>
        </w:rPr>
        <w:t>TOTAL</w:t>
      </w:r>
      <w:r w:rsidRPr="00E922F1">
        <w:rPr>
          <w:rFonts w:ascii="Century Gothic" w:hAnsi="Century Gothic"/>
          <w:sz w:val="28"/>
          <w:szCs w:val="28"/>
        </w:rPr>
        <w:tab/>
      </w:r>
      <w:r w:rsidRPr="00E922F1">
        <w:rPr>
          <w:rFonts w:ascii="Century Gothic" w:hAnsi="Century Gothic"/>
          <w:sz w:val="28"/>
          <w:szCs w:val="28"/>
        </w:rPr>
        <w:tab/>
      </w:r>
      <w:r w:rsidRPr="00E922F1">
        <w:rPr>
          <w:rFonts w:ascii="Century Gothic" w:hAnsi="Century Gothic"/>
          <w:sz w:val="28"/>
          <w:szCs w:val="28"/>
        </w:rPr>
        <w:tab/>
        <w:t>/10</w:t>
      </w:r>
    </w:p>
    <w:p w:rsidR="00E922F1" w:rsidRPr="00E922F1" w:rsidRDefault="00E922F1" w:rsidP="00EC3EDC">
      <w:pPr>
        <w:rPr>
          <w:rFonts w:ascii="Century Gothic" w:hAnsi="Century Gothic"/>
          <w:b/>
          <w:sz w:val="28"/>
          <w:szCs w:val="28"/>
        </w:rPr>
      </w:pPr>
    </w:p>
    <w:p w:rsidR="00EC3EDC" w:rsidRPr="00E922F1" w:rsidRDefault="00EC3EDC" w:rsidP="00EC3EDC">
      <w:pPr>
        <w:rPr>
          <w:rFonts w:ascii="Century Gothic" w:hAnsi="Century Gothic"/>
          <w:b/>
          <w:sz w:val="28"/>
          <w:szCs w:val="28"/>
        </w:rPr>
      </w:pPr>
      <w:r w:rsidRPr="00E922F1">
        <w:rPr>
          <w:rFonts w:ascii="Century Gothic" w:hAnsi="Century Gothic"/>
          <w:b/>
          <w:sz w:val="28"/>
          <w:szCs w:val="28"/>
        </w:rPr>
        <w:t>BON TRAVAIL!</w:t>
      </w:r>
    </w:p>
    <w:p w:rsidR="00EC3EDC" w:rsidRPr="00E922F1" w:rsidRDefault="00EC3EDC" w:rsidP="00EC3ED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698EA0AC" wp14:editId="1FB6D59B">
            <wp:simplePos x="0" y="0"/>
            <wp:positionH relativeFrom="column">
              <wp:posOffset>4591050</wp:posOffset>
            </wp:positionH>
            <wp:positionV relativeFrom="paragraph">
              <wp:posOffset>69850</wp:posOffset>
            </wp:positionV>
            <wp:extent cx="1209675" cy="1362075"/>
            <wp:effectExtent l="19050" t="0" r="9525" b="0"/>
            <wp:wrapNone/>
            <wp:docPr id="120" name="Picture 5" descr="C:\Documents and Settings\mhuet.LAMPTON\Local Settings\Temporary Internet Files\Content.IE5\0VXYH8YQ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VXYH8YQ\MC900434411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DC" w:rsidRPr="00370C88" w:rsidRDefault="00EC3EDC" w:rsidP="00EC3EDC">
      <w:pPr>
        <w:rPr>
          <w:rFonts w:ascii="Century Gothic" w:hAnsi="Century Gothic"/>
          <w:sz w:val="28"/>
          <w:szCs w:val="28"/>
          <w:lang w:val="fr-FR"/>
        </w:rPr>
      </w:pPr>
      <w:r w:rsidRPr="00370C88">
        <w:rPr>
          <w:rFonts w:ascii="Century Gothic" w:hAnsi="Century Gothic"/>
          <w:sz w:val="28"/>
          <w:szCs w:val="28"/>
          <w:lang w:val="fr-FR"/>
        </w:rPr>
        <w:t>Tu as fini les activités sur le court-métrage</w:t>
      </w:r>
    </w:p>
    <w:p w:rsidR="00EC3EDC" w:rsidRDefault="00EC3EDC" w:rsidP="00EC3ED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‘LE BAISER’.</w:t>
      </w:r>
    </w:p>
    <w:p w:rsidR="00EC3EDC" w:rsidRPr="00776C64" w:rsidRDefault="00EC3EDC" w:rsidP="00EC3EDC">
      <w:pPr>
        <w:rPr>
          <w:rFonts w:ascii="Century Gothic" w:hAnsi="Century Gothic"/>
          <w:sz w:val="28"/>
          <w:szCs w:val="28"/>
        </w:rPr>
      </w:pPr>
    </w:p>
    <w:p w:rsidR="00EC3EDC" w:rsidRPr="0065133B" w:rsidRDefault="00EC3EDC" w:rsidP="00EC3EDC">
      <w:pPr>
        <w:rPr>
          <w:rFonts w:ascii="Century Gothic" w:hAnsi="Century Gothic"/>
          <w:b/>
          <w:sz w:val="28"/>
          <w:szCs w:val="28"/>
          <w:u w:val="single"/>
        </w:rPr>
      </w:pPr>
      <w:r w:rsidRPr="0065133B">
        <w:rPr>
          <w:rFonts w:ascii="Century Gothic" w:hAnsi="Century Gothic"/>
          <w:b/>
          <w:sz w:val="28"/>
          <w:szCs w:val="28"/>
          <w:u w:val="single"/>
        </w:rPr>
        <w:t>NOW STATE 2 THINGS YOU HAVE LEARNT:</w:t>
      </w:r>
    </w:p>
    <w:p w:rsidR="00EC3EDC" w:rsidRPr="00776C64" w:rsidRDefault="00EC3EDC" w:rsidP="00EC3EDC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 xml:space="preserve">(French words, </w:t>
      </w:r>
      <w:r>
        <w:rPr>
          <w:rFonts w:ascii="Century Gothic" w:hAnsi="Century Gothic"/>
          <w:sz w:val="28"/>
          <w:szCs w:val="28"/>
        </w:rPr>
        <w:t xml:space="preserve">anything </w:t>
      </w:r>
      <w:r w:rsidRPr="00776C64">
        <w:rPr>
          <w:rFonts w:ascii="Century Gothic" w:hAnsi="Century Gothic"/>
          <w:sz w:val="28"/>
          <w:szCs w:val="28"/>
        </w:rPr>
        <w:t>on the film, etc…)</w:t>
      </w:r>
    </w:p>
    <w:p w:rsidR="00EC3EDC" w:rsidRDefault="00C857F0" w:rsidP="00EC3EDC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42D5D19" wp14:editId="1B594DFE">
                <wp:simplePos x="0" y="0"/>
                <wp:positionH relativeFrom="column">
                  <wp:posOffset>2743200</wp:posOffset>
                </wp:positionH>
                <wp:positionV relativeFrom="paragraph">
                  <wp:posOffset>89535</wp:posOffset>
                </wp:positionV>
                <wp:extent cx="2943225" cy="2000250"/>
                <wp:effectExtent l="9525" t="5715" r="180975" b="613410"/>
                <wp:wrapNone/>
                <wp:docPr id="55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000250"/>
                        </a:xfrm>
                        <a:prstGeom prst="cloudCallout">
                          <a:avLst>
                            <a:gd name="adj1" fmla="val 53000"/>
                            <a:gd name="adj2" fmla="val 77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40" type="#_x0000_t106" style="position:absolute;margin-left:3in;margin-top:7.05pt;width:231.75pt;height:157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" adj="22248,27545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C11CECE" wp14:editId="6237A441">
                <wp:simplePos x="0" y="0"/>
                <wp:positionH relativeFrom="column">
                  <wp:posOffset>-152400</wp:posOffset>
                </wp:positionH>
                <wp:positionV relativeFrom="paragraph">
                  <wp:posOffset>89535</wp:posOffset>
                </wp:positionV>
                <wp:extent cx="2647950" cy="2181225"/>
                <wp:effectExtent l="9525" t="5715" r="9525" b="461010"/>
                <wp:wrapNone/>
                <wp:docPr id="54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2181225"/>
                        </a:xfrm>
                        <a:prstGeom prst="wedgeEllipseCallout">
                          <a:avLst>
                            <a:gd name="adj1" fmla="val -4374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6" w:rsidRDefault="00391B06" w:rsidP="00EC3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9" o:spid="_x0000_s1041" type="#_x0000_t63" style="position:absolute;margin-left:-12pt;margin-top:7.05pt;width:208.5pt;height:171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" adj="1352">
                <v:textbox>
                  <w:txbxContent>
                    <w:p w:rsidR="00391B06" w:rsidRDefault="00391B06" w:rsidP="00EC3EDC"/>
                  </w:txbxContent>
                </v:textbox>
              </v:shape>
            </w:pict>
          </mc:Fallback>
        </mc:AlternateContent>
      </w:r>
    </w:p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>
      <w:r>
        <w:rPr>
          <w:noProof/>
        </w:rPr>
        <w:drawing>
          <wp:anchor distT="0" distB="0" distL="114300" distR="114300" simplePos="0" relativeHeight="252128256" behindDoc="0" locked="0" layoutInCell="1" allowOverlap="1" wp14:anchorId="0BA52F47" wp14:editId="5B136C37">
            <wp:simplePos x="0" y="0"/>
            <wp:positionH relativeFrom="column">
              <wp:posOffset>1095375</wp:posOffset>
            </wp:positionH>
            <wp:positionV relativeFrom="paragraph">
              <wp:posOffset>307975</wp:posOffset>
            </wp:positionV>
            <wp:extent cx="3495675" cy="2982113"/>
            <wp:effectExtent l="57150" t="19050" r="28575" b="904087"/>
            <wp:wrapNone/>
            <wp:docPr id="12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8211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/>
    <w:p w:rsidR="00EC3EDC" w:rsidRDefault="00EC3EDC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AC1C94" w:rsidRDefault="00AC1C94" w:rsidP="00EC3EDC">
      <w:pPr>
        <w:spacing w:after="0" w:line="24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AC1C94" w:rsidSect="00AC698F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B06" w:rsidRDefault="00391B06" w:rsidP="001B2A64">
      <w:pPr>
        <w:spacing w:after="0" w:line="240" w:lineRule="auto"/>
      </w:pPr>
      <w:r>
        <w:separator/>
      </w:r>
    </w:p>
  </w:endnote>
  <w:endnote w:type="continuationSeparator" w:id="0">
    <w:p w:rsidR="00391B06" w:rsidRDefault="00391B06" w:rsidP="001B2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837120"/>
      <w:docPartObj>
        <w:docPartGallery w:val="Page Numbers (Bottom of Page)"/>
        <w:docPartUnique/>
      </w:docPartObj>
    </w:sdtPr>
    <w:sdtContent>
      <w:p w:rsidR="00391B06" w:rsidRDefault="00391B06" w:rsidP="0064288A">
        <w:pPr>
          <w:pStyle w:val="Footer"/>
        </w:pPr>
        <w:r>
          <w:t xml:space="preserve">MURIEL HUET – MFL TEACHER –LAMPTON SCHOOL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A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1B06" w:rsidRDefault="00391B06" w:rsidP="00621F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B06" w:rsidRDefault="00391B06" w:rsidP="001B2A64">
      <w:pPr>
        <w:spacing w:after="0" w:line="240" w:lineRule="auto"/>
      </w:pPr>
      <w:r>
        <w:separator/>
      </w:r>
    </w:p>
  </w:footnote>
  <w:footnote w:type="continuationSeparator" w:id="0">
    <w:p w:rsidR="00391B06" w:rsidRDefault="00391B06" w:rsidP="001B2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53650"/>
      <w:docPartObj>
        <w:docPartGallery w:val="Page Numbers (Top of Page)"/>
        <w:docPartUnique/>
      </w:docPartObj>
    </w:sdtPr>
    <w:sdtContent>
      <w:p w:rsidR="00391B06" w:rsidRDefault="00391B06" w:rsidP="0064288A">
        <w:pPr>
          <w:pStyle w:val="Header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C99"/>
    <w:multiLevelType w:val="hybridMultilevel"/>
    <w:tmpl w:val="59A0C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23040"/>
    <w:multiLevelType w:val="hybridMultilevel"/>
    <w:tmpl w:val="B3AA283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47EA8"/>
    <w:multiLevelType w:val="hybridMultilevel"/>
    <w:tmpl w:val="4FD06DB4"/>
    <w:lvl w:ilvl="0" w:tplc="337C7B5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238A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A5495"/>
    <w:multiLevelType w:val="hybridMultilevel"/>
    <w:tmpl w:val="41D4E4BE"/>
    <w:lvl w:ilvl="0" w:tplc="2832574A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25E62"/>
    <w:multiLevelType w:val="hybridMultilevel"/>
    <w:tmpl w:val="D0CA7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1C95"/>
    <w:multiLevelType w:val="hybridMultilevel"/>
    <w:tmpl w:val="55EE0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9177C"/>
    <w:multiLevelType w:val="hybridMultilevel"/>
    <w:tmpl w:val="41D4E4BE"/>
    <w:lvl w:ilvl="0" w:tplc="2832574A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81209"/>
    <w:multiLevelType w:val="hybridMultilevel"/>
    <w:tmpl w:val="7A521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C5F04"/>
    <w:multiLevelType w:val="hybridMultilevel"/>
    <w:tmpl w:val="0BF064AE"/>
    <w:lvl w:ilvl="0" w:tplc="35F0C0F4">
      <w:start w:val="8"/>
      <w:numFmt w:val="bullet"/>
      <w:lvlText w:val="-"/>
      <w:lvlJc w:val="left"/>
      <w:pPr>
        <w:ind w:left="1125" w:hanging="360"/>
      </w:pPr>
      <w:rPr>
        <w:rFonts w:ascii="Comic Sans MS" w:eastAsia="MS Mincho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439A2C06"/>
    <w:multiLevelType w:val="hybridMultilevel"/>
    <w:tmpl w:val="4FD06DB4"/>
    <w:lvl w:ilvl="0" w:tplc="337C7B5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26851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4A5B41"/>
    <w:multiLevelType w:val="hybridMultilevel"/>
    <w:tmpl w:val="B1629864"/>
    <w:lvl w:ilvl="0" w:tplc="5A40B9A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464A2"/>
    <w:multiLevelType w:val="hybridMultilevel"/>
    <w:tmpl w:val="35928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A53E2"/>
    <w:multiLevelType w:val="hybridMultilevel"/>
    <w:tmpl w:val="D8AA96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B7AF8"/>
    <w:multiLevelType w:val="hybridMultilevel"/>
    <w:tmpl w:val="F8FA2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EA17C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863C7E"/>
    <w:multiLevelType w:val="hybridMultilevel"/>
    <w:tmpl w:val="CDA6C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972D00"/>
    <w:multiLevelType w:val="hybridMultilevel"/>
    <w:tmpl w:val="CA7C8366"/>
    <w:lvl w:ilvl="0" w:tplc="45C2A2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9"/>
  </w:num>
  <w:num w:numId="5">
    <w:abstractNumId w:val="0"/>
  </w:num>
  <w:num w:numId="6">
    <w:abstractNumId w:val="5"/>
  </w:num>
  <w:num w:numId="7">
    <w:abstractNumId w:val="11"/>
  </w:num>
  <w:num w:numId="8">
    <w:abstractNumId w:val="17"/>
  </w:num>
  <w:num w:numId="9">
    <w:abstractNumId w:val="14"/>
  </w:num>
  <w:num w:numId="10">
    <w:abstractNumId w:val="18"/>
  </w:num>
  <w:num w:numId="11">
    <w:abstractNumId w:val="10"/>
  </w:num>
  <w:num w:numId="12">
    <w:abstractNumId w:val="1"/>
  </w:num>
  <w:num w:numId="13">
    <w:abstractNumId w:val="16"/>
  </w:num>
  <w:num w:numId="14">
    <w:abstractNumId w:val="2"/>
  </w:num>
  <w:num w:numId="15">
    <w:abstractNumId w:val="7"/>
  </w:num>
  <w:num w:numId="16">
    <w:abstractNumId w:val="6"/>
  </w:num>
  <w:num w:numId="17">
    <w:abstractNumId w:val="8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CA"/>
    <w:rsid w:val="00017F31"/>
    <w:rsid w:val="0003123B"/>
    <w:rsid w:val="00052240"/>
    <w:rsid w:val="00093557"/>
    <w:rsid w:val="000B7A70"/>
    <w:rsid w:val="00170026"/>
    <w:rsid w:val="001B2A64"/>
    <w:rsid w:val="001B5924"/>
    <w:rsid w:val="002422CB"/>
    <w:rsid w:val="00270876"/>
    <w:rsid w:val="002831BC"/>
    <w:rsid w:val="003153A9"/>
    <w:rsid w:val="0037368B"/>
    <w:rsid w:val="00382D08"/>
    <w:rsid w:val="00391B06"/>
    <w:rsid w:val="003974B0"/>
    <w:rsid w:val="003A7808"/>
    <w:rsid w:val="003F68B3"/>
    <w:rsid w:val="004078F6"/>
    <w:rsid w:val="004108EE"/>
    <w:rsid w:val="0045569F"/>
    <w:rsid w:val="00495C76"/>
    <w:rsid w:val="004A7725"/>
    <w:rsid w:val="004B37E8"/>
    <w:rsid w:val="004C3EBA"/>
    <w:rsid w:val="005148A2"/>
    <w:rsid w:val="00521F6E"/>
    <w:rsid w:val="005336EB"/>
    <w:rsid w:val="00546A37"/>
    <w:rsid w:val="005D60DC"/>
    <w:rsid w:val="006064CF"/>
    <w:rsid w:val="00621F65"/>
    <w:rsid w:val="006401D9"/>
    <w:rsid w:val="0064288A"/>
    <w:rsid w:val="0065133B"/>
    <w:rsid w:val="00671649"/>
    <w:rsid w:val="00685EA0"/>
    <w:rsid w:val="006934EB"/>
    <w:rsid w:val="006B2658"/>
    <w:rsid w:val="006C6885"/>
    <w:rsid w:val="006E0D92"/>
    <w:rsid w:val="00722648"/>
    <w:rsid w:val="00774FCA"/>
    <w:rsid w:val="00776C64"/>
    <w:rsid w:val="007B33FD"/>
    <w:rsid w:val="007C4A52"/>
    <w:rsid w:val="007F3CFE"/>
    <w:rsid w:val="00800A58"/>
    <w:rsid w:val="00803A06"/>
    <w:rsid w:val="00806468"/>
    <w:rsid w:val="00811412"/>
    <w:rsid w:val="00834A7B"/>
    <w:rsid w:val="00842675"/>
    <w:rsid w:val="00853B02"/>
    <w:rsid w:val="00882C41"/>
    <w:rsid w:val="00892A7F"/>
    <w:rsid w:val="008F66BB"/>
    <w:rsid w:val="009442E2"/>
    <w:rsid w:val="009D1B62"/>
    <w:rsid w:val="00A31DAB"/>
    <w:rsid w:val="00A369C8"/>
    <w:rsid w:val="00A54FE3"/>
    <w:rsid w:val="00A873B4"/>
    <w:rsid w:val="00AC1C94"/>
    <w:rsid w:val="00AC698F"/>
    <w:rsid w:val="00B24A2D"/>
    <w:rsid w:val="00B81A85"/>
    <w:rsid w:val="00BB1970"/>
    <w:rsid w:val="00C144A2"/>
    <w:rsid w:val="00C23D30"/>
    <w:rsid w:val="00C377AB"/>
    <w:rsid w:val="00C639C5"/>
    <w:rsid w:val="00C74634"/>
    <w:rsid w:val="00C81438"/>
    <w:rsid w:val="00C857F0"/>
    <w:rsid w:val="00CB355D"/>
    <w:rsid w:val="00CD4179"/>
    <w:rsid w:val="00CE7840"/>
    <w:rsid w:val="00D22048"/>
    <w:rsid w:val="00D54383"/>
    <w:rsid w:val="00D57C4C"/>
    <w:rsid w:val="00DF0BE3"/>
    <w:rsid w:val="00E21E2F"/>
    <w:rsid w:val="00E43E23"/>
    <w:rsid w:val="00E554DA"/>
    <w:rsid w:val="00E631DF"/>
    <w:rsid w:val="00E84AFD"/>
    <w:rsid w:val="00E922F1"/>
    <w:rsid w:val="00EA54AB"/>
    <w:rsid w:val="00EB2B42"/>
    <w:rsid w:val="00EC3D29"/>
    <w:rsid w:val="00EC3EDC"/>
    <w:rsid w:val="00ED5073"/>
    <w:rsid w:val="00F2787D"/>
    <w:rsid w:val="00F644DF"/>
    <w:rsid w:val="00FB2FD7"/>
    <w:rsid w:val="00FC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  <o:rules v:ext="edit">
        <o:r id="V:Rule3" type="callout" idref="#_x0000_s1027"/>
        <o:r id="V:Rule28" type="callout" idref="#_x0000_s1177"/>
        <o:r id="V:Rule29" type="callout" idref="#_x0000_s1176"/>
        <o:r id="V:Rule44" type="callout" idref="#_x0000_s1179"/>
        <o:r id="V:Rule45" type="callout" idref="#_x0000_s1178"/>
        <o:r id="V:Rule46" type="callout" idref="#_x0000_s1570"/>
        <o:r id="V:Rule47" type="callout" idref="#_x0000_s1568"/>
        <o:r id="V:Rule48" type="callout" idref="#_x0000_s1569"/>
        <o:r id="V:Rule49" type="callout" idref="#_x0000_s1571"/>
        <o:r id="V:Rule53" type="callout" idref="#_x0000_s1356"/>
        <o:r id="V:Rule54" type="callout" idref="#_x0000_s1357"/>
        <o:r id="V:Rule55" type="callout" idref="#_x0000_s1358"/>
        <o:r id="V:Rule56" type="callout" idref="#_x0000_s1359"/>
        <o:r id="V:Rule57" type="callout" idref="#_x0000_s1360"/>
        <o:r id="V:Rule61" type="callout" idref="#_x0000_s1354"/>
        <o:r id="V:Rule62" type="callout" idref="#_x0000_s1353"/>
        <o:r id="V:Rule63" type="callout" idref="#_x0000_s1489"/>
        <o:r id="V:Rule64" type="callout" idref="#_x0000_s1488"/>
        <o:r id="V:Rule65" type="connector" idref="#_x0000_s1316"/>
        <o:r id="V:Rule66" type="connector" idref="#_x0000_s1034"/>
        <o:r id="V:Rule67" type="connector" idref="#_x0000_s1563"/>
        <o:r id="V:Rule68" type="connector" idref="#_x0000_s1053"/>
        <o:r id="V:Rule69" type="connector" idref="#_x0000_s1040"/>
        <o:r id="V:Rule70" type="connector" idref="#_x0000_s1519"/>
        <o:r id="V:Rule71" type="connector" idref="#_x0000_s1070"/>
        <o:r id="V:Rule72" type="connector" idref="#_x0000_s1562"/>
        <o:r id="V:Rule73" type="connector" idref="#_x0000_s1318"/>
        <o:r id="V:Rule74" type="connector" idref="#_x0000_s1047"/>
        <o:r id="V:Rule75" type="connector" idref="#_x0000_s1566"/>
        <o:r id="V:Rule76" type="connector" idref="#_x0000_s1041"/>
        <o:r id="V:Rule77" type="connector" idref="#_x0000_s1115"/>
        <o:r id="V:Rule78" type="connector" idref="#_x0000_s1180"/>
        <o:r id="V:Rule79" type="connector" idref="#_x0000_s1043"/>
        <o:r id="V:Rule80" type="connector" idref="#_x0000_s1100"/>
        <o:r id="V:Rule81" type="connector" idref="#_x0000_s1037"/>
        <o:r id="V:Rule82" type="connector" idref="#_x0000_s1564"/>
        <o:r id="V:Rule83" type="connector" idref="#_x0000_s1517"/>
        <o:r id="V:Rule84" type="connector" idref="#_x0000_s1032"/>
        <o:r id="V:Rule85" type="connector" idref="#_x0000_s1565"/>
        <o:r id="V:Rule86" type="connector" idref="#_x0000_s1116"/>
        <o:r id="V:Rule87" type="connector" idref="#_x0000_s1044"/>
        <o:r id="V:Rule88" type="connector" idref="#_x0000_s1052"/>
        <o:r id="V:Rule89" type="connector" idref="#_x0000_s1118"/>
        <o:r id="V:Rule90" type="connector" idref="#_x0000_s1110"/>
        <o:r id="V:Rule91" type="connector" idref="#_x0000_s1064"/>
        <o:r id="V:Rule92" type="connector" idref="#_x0000_s1514"/>
        <o:r id="V:Rule93" type="connector" idref="#_x0000_s1317"/>
        <o:r id="V:Rule94" type="connector" idref="#_x0000_s1063"/>
        <o:r id="V:Rule95" type="connector" idref="#_x0000_s1046"/>
        <o:r id="V:Rule96" type="connector" idref="#_x0000_s1056"/>
        <o:r id="V:Rule97" type="connector" idref="#_x0000_s1109"/>
        <o:r id="V:Rule98" type="connector" idref="#_x0000_s1099"/>
        <o:r id="V:Rule99" type="connector" idref="#_x0000_s1054"/>
        <o:r id="V:Rule100" type="connector" idref="#_x0000_s1065"/>
        <o:r id="V:Rule101" type="connector" idref="#_x0000_s1050"/>
        <o:r id="V:Rule102" type="connector" idref="#_x0000_s1030"/>
        <o:r id="V:Rule103" type="connector" idref="#_x0000_s1038"/>
        <o:r id="V:Rule104" type="connector" idref="#_x0000_s1049"/>
        <o:r id="V:Rule105" type="connector" idref="#_x0000_s1117"/>
        <o:r id="V:Rule106" type="connector" idref="#_x0000_s1029"/>
        <o:r id="V:Rule107" type="connector" idref="#_x0000_s1071"/>
        <o:r id="V:Rule108" type="connector" idref="#_x0000_s1031"/>
        <o:r id="V:Rule109" type="connector" idref="#_x0000_s1033"/>
        <o:r id="V:Rule110" type="connector" idref="#_x0000_s106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FCA"/>
    <w:pPr>
      <w:ind w:left="720"/>
      <w:contextualSpacing/>
    </w:pPr>
  </w:style>
  <w:style w:type="table" w:styleId="TableGrid">
    <w:name w:val="Table Grid"/>
    <w:basedOn w:val="TableNormal"/>
    <w:uiPriority w:val="59"/>
    <w:rsid w:val="00774F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64"/>
  </w:style>
  <w:style w:type="paragraph" w:styleId="Footer">
    <w:name w:val="footer"/>
    <w:basedOn w:val="Normal"/>
    <w:link w:val="Foot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64"/>
  </w:style>
  <w:style w:type="character" w:customStyle="1" w:styleId="Heading2Char">
    <w:name w:val="Heading 2 Char"/>
    <w:basedOn w:val="DefaultParagraphFont"/>
    <w:link w:val="Heading2"/>
    <w:uiPriority w:val="9"/>
    <w:rsid w:val="00C63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39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m-details-data1">
    <w:name w:val="film-details-data1"/>
    <w:basedOn w:val="Normal"/>
    <w:rsid w:val="00C639C5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C639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FCA"/>
    <w:pPr>
      <w:ind w:left="720"/>
      <w:contextualSpacing/>
    </w:pPr>
  </w:style>
  <w:style w:type="table" w:styleId="TableGrid">
    <w:name w:val="Table Grid"/>
    <w:basedOn w:val="TableNormal"/>
    <w:uiPriority w:val="59"/>
    <w:rsid w:val="00774F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64"/>
  </w:style>
  <w:style w:type="paragraph" w:styleId="Footer">
    <w:name w:val="footer"/>
    <w:basedOn w:val="Normal"/>
    <w:link w:val="FooterChar"/>
    <w:uiPriority w:val="99"/>
    <w:unhideWhenUsed/>
    <w:rsid w:val="001B2A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64"/>
  </w:style>
  <w:style w:type="character" w:customStyle="1" w:styleId="Heading2Char">
    <w:name w:val="Heading 2 Char"/>
    <w:basedOn w:val="DefaultParagraphFont"/>
    <w:link w:val="Heading2"/>
    <w:uiPriority w:val="9"/>
    <w:rsid w:val="00C63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39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m-details-data1">
    <w:name w:val="film-details-data1"/>
    <w:basedOn w:val="Normal"/>
    <w:rsid w:val="00C639C5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C639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BEC2-73CA-4CBF-A69B-22E501E7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C6816F03</Template>
  <TotalTime>0</TotalTime>
  <Pages>5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Film Institute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</dc:creator>
  <cp:lastModifiedBy>CUZNERM</cp:lastModifiedBy>
  <cp:revision>2</cp:revision>
  <dcterms:created xsi:type="dcterms:W3CDTF">2015-10-01T15:42:00Z</dcterms:created>
  <dcterms:modified xsi:type="dcterms:W3CDTF">2015-10-01T15:42:00Z</dcterms:modified>
</cp:coreProperties>
</file>