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B4E" w:rsidRPr="00297B4E" w:rsidRDefault="00297B4E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bookmarkStart w:id="0" w:name="_GoBack"/>
      <w:bookmarkEnd w:id="0"/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059648" behindDoc="0" locked="0" layoutInCell="1" allowOverlap="1" wp14:anchorId="7F375166" wp14:editId="083ABCDB">
            <wp:simplePos x="0" y="0"/>
            <wp:positionH relativeFrom="column">
              <wp:posOffset>-276860</wp:posOffset>
            </wp:positionH>
            <wp:positionV relativeFrom="paragraph">
              <wp:posOffset>165100</wp:posOffset>
            </wp:positionV>
            <wp:extent cx="3555365" cy="2773680"/>
            <wp:effectExtent l="76200" t="76200" r="102235" b="1169670"/>
            <wp:wrapNone/>
            <wp:docPr id="11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7736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060672" behindDoc="0" locked="0" layoutInCell="1" allowOverlap="1" wp14:anchorId="2A109F0B" wp14:editId="5AB224B6">
            <wp:simplePos x="0" y="0"/>
            <wp:positionH relativeFrom="column">
              <wp:posOffset>2826385</wp:posOffset>
            </wp:positionH>
            <wp:positionV relativeFrom="paragraph">
              <wp:posOffset>-219075</wp:posOffset>
            </wp:positionV>
            <wp:extent cx="3253105" cy="2600960"/>
            <wp:effectExtent l="57150" t="95250" r="80645" b="1132840"/>
            <wp:wrapNone/>
            <wp:docPr id="11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75438">
                      <a:off x="0" y="0"/>
                      <a:ext cx="3253105" cy="26009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97B4E" w:rsidRPr="00297B4E" w:rsidRDefault="00297B4E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Default="00BD2957" w:rsidP="00297B4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>
        <w:rPr>
          <w:rFonts w:ascii="Century Gothic" w:eastAsia="Times New Roman" w:hAnsi="Century Gothic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1.15pt;height:138.4pt" fillcolor="black [3213]" strokecolor="black [3213]">
            <v:shadow color="#868686"/>
            <v:textpath style="font-family:&quot;Comic Sans MS&quot;;font-size:60pt;v-text-kern:t" trim="t" fitpath="t" string="Maman regarde"/>
          </v:shape>
        </w:pict>
      </w: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111760</wp:posOffset>
            </wp:positionV>
            <wp:extent cx="2645410" cy="2521585"/>
            <wp:effectExtent l="38100" t="57150" r="116840" b="88265"/>
            <wp:wrapNone/>
            <wp:docPr id="113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2521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297B4E" w:rsidRDefault="00297B4E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297B4E" w:rsidRDefault="00297B4E" w:rsidP="00297B4E">
      <w:pPr>
        <w:spacing w:after="0" w:line="240" w:lineRule="auto"/>
        <w:jc w:val="center"/>
        <w:rPr>
          <w:rFonts w:ascii="Century Gothic" w:eastAsia="Times New Roman" w:hAnsi="Century Gothic" w:cs="Times New Roman"/>
          <w:bCs/>
          <w:sz w:val="36"/>
          <w:szCs w:val="36"/>
          <w:lang w:val="fr-FR"/>
        </w:rPr>
      </w:pPr>
      <w:r>
        <w:rPr>
          <w:rFonts w:ascii="Century Gothic" w:eastAsia="Times New Roman" w:hAnsi="Century Gothic" w:cs="Times New Roman"/>
          <w:sz w:val="36"/>
          <w:szCs w:val="36"/>
          <w:lang w:val="fr-FR"/>
        </w:rPr>
        <w:t xml:space="preserve">UN COURT-MÉTRAGE </w:t>
      </w:r>
      <w:r>
        <w:rPr>
          <w:rFonts w:ascii="Century Gothic" w:eastAsia="Times New Roman" w:hAnsi="Century Gothic" w:cs="Times New Roman"/>
          <w:bCs/>
          <w:sz w:val="36"/>
          <w:szCs w:val="36"/>
          <w:lang w:val="fr-FR"/>
        </w:rPr>
        <w:t>DE PAUL BOUJENAH</w:t>
      </w:r>
    </w:p>
    <w:p w:rsidR="009125EB" w:rsidRPr="00297B4E" w:rsidRDefault="009125EB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FB4D89" w:rsidRDefault="00443B18" w:rsidP="00443B18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  <w:lang w:val="fr-FR"/>
        </w:rPr>
      </w:pP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-285750</wp:posOffset>
            </wp:positionV>
            <wp:extent cx="1271270" cy="771525"/>
            <wp:effectExtent l="57150" t="19050" r="119380" b="85725"/>
            <wp:wrapNone/>
            <wp:docPr id="1135" name="il_fi" descr="http://insuf-fle.hautetfort.com/media/01/02/209666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nsuf-fle.hautetfort.com/media/01/02/2096669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771525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-372110</wp:posOffset>
            </wp:positionV>
            <wp:extent cx="1362075" cy="905510"/>
            <wp:effectExtent l="19050" t="19050" r="28575" b="27940"/>
            <wp:wrapNone/>
            <wp:docPr id="11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055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4D89">
        <w:rPr>
          <w:rFonts w:ascii="Century Gothic" w:hAnsi="Century Gothic"/>
          <w:b/>
          <w:sz w:val="24"/>
          <w:szCs w:val="24"/>
          <w:lang w:val="fr-FR"/>
        </w:rPr>
        <w:t xml:space="preserve">Maman regarde! </w:t>
      </w:r>
    </w:p>
    <w:p w:rsidR="00443B18" w:rsidRPr="00FB4D89" w:rsidRDefault="00443B18" w:rsidP="00443B18">
      <w:pPr>
        <w:spacing w:after="0" w:line="240" w:lineRule="auto"/>
        <w:jc w:val="center"/>
        <w:rPr>
          <w:rFonts w:ascii="Century Gothic" w:eastAsia="Times New Roman" w:hAnsi="Century Gothic" w:cs="Times New Roman"/>
          <w:sz w:val="24"/>
          <w:szCs w:val="36"/>
          <w:lang w:val="fr-FR"/>
        </w:rPr>
      </w:pPr>
      <w:r w:rsidRPr="00FB4D89">
        <w:rPr>
          <w:rFonts w:ascii="Century Gothic" w:eastAsia="Times New Roman" w:hAnsi="Century Gothic" w:cs="Times New Roman"/>
          <w:sz w:val="24"/>
          <w:szCs w:val="36"/>
          <w:lang w:val="fr-FR"/>
        </w:rPr>
        <w:t xml:space="preserve">UN COURT-MÉTRAGE </w:t>
      </w:r>
      <w:r w:rsidRPr="00FB4D89">
        <w:rPr>
          <w:rFonts w:ascii="Century Gothic" w:eastAsia="Times New Roman" w:hAnsi="Century Gothic" w:cs="Times New Roman"/>
          <w:bCs/>
          <w:sz w:val="24"/>
          <w:szCs w:val="36"/>
          <w:lang w:val="fr-FR"/>
        </w:rPr>
        <w:t>DE PAUL BOUJENAH</w:t>
      </w:r>
    </w:p>
    <w:p w:rsidR="00443B18" w:rsidRPr="00FB4D89" w:rsidRDefault="00443B18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443B18" w:rsidRPr="00297B4E" w:rsidRDefault="00443B18" w:rsidP="00297B4E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 w:rsidRPr="00297B4E">
        <w:rPr>
          <w:rFonts w:ascii="Century Gothic" w:hAnsi="Century Gothic"/>
          <w:b/>
          <w:sz w:val="24"/>
          <w:szCs w:val="24"/>
          <w:u w:val="single"/>
          <w:lang w:val="fr-FR"/>
        </w:rPr>
        <w:t>Regarde le début du court-métrage et choisis les 2 phrases correctes.</w:t>
      </w:r>
    </w:p>
    <w:p w:rsidR="00F3786C" w:rsidRPr="00F3786C" w:rsidRDefault="00F3786C" w:rsidP="00F3786C">
      <w:pPr>
        <w:pStyle w:val="ListParagraph"/>
        <w:spacing w:after="0" w:line="240" w:lineRule="auto"/>
        <w:rPr>
          <w:rFonts w:ascii="Century Gothic" w:hAnsi="Century Gothic"/>
          <w:b/>
          <w:i/>
          <w:sz w:val="24"/>
          <w:szCs w:val="24"/>
          <w:u w:val="single"/>
          <w:lang w:val="fr-FR"/>
        </w:rPr>
      </w:pPr>
      <w:proofErr w:type="spellStart"/>
      <w:r>
        <w:rPr>
          <w:rFonts w:ascii="Century Gothic" w:hAnsi="Century Gothic"/>
          <w:b/>
          <w:i/>
          <w:sz w:val="24"/>
          <w:szCs w:val="24"/>
          <w:u w:val="single"/>
          <w:lang w:val="fr-FR"/>
        </w:rPr>
        <w:t>Choose</w:t>
      </w:r>
      <w:proofErr w:type="spellEnd"/>
      <w:r>
        <w:rPr>
          <w:rFonts w:ascii="Century Gothic" w:hAnsi="Century Gothic"/>
          <w:b/>
          <w:i/>
          <w:sz w:val="24"/>
          <w:szCs w:val="24"/>
          <w:u w:val="single"/>
          <w:lang w:val="fr-FR"/>
        </w:rPr>
        <w:t xml:space="preserve"> the 2 correct </w:t>
      </w:r>
      <w:proofErr w:type="spellStart"/>
      <w:r>
        <w:rPr>
          <w:rFonts w:ascii="Century Gothic" w:hAnsi="Century Gothic"/>
          <w:b/>
          <w:i/>
          <w:sz w:val="24"/>
          <w:szCs w:val="24"/>
          <w:u w:val="single"/>
          <w:lang w:val="fr-FR"/>
        </w:rPr>
        <w:t>statements</w:t>
      </w:r>
      <w:proofErr w:type="spellEnd"/>
      <w:r>
        <w:rPr>
          <w:rFonts w:ascii="Century Gothic" w:hAnsi="Century Gothic"/>
          <w:b/>
          <w:i/>
          <w:sz w:val="24"/>
          <w:szCs w:val="24"/>
          <w:u w:val="single"/>
          <w:lang w:val="fr-FR"/>
        </w:rPr>
        <w:t>.</w:t>
      </w:r>
    </w:p>
    <w:p w:rsidR="00443B18" w:rsidRPr="00F3786C" w:rsidRDefault="00443B18" w:rsidP="00443B18">
      <w:pPr>
        <w:spacing w:after="0" w:line="240" w:lineRule="auto"/>
        <w:rPr>
          <w:rFonts w:ascii="Century Gothic" w:hAnsi="Century Gothic"/>
          <w:sz w:val="18"/>
          <w:szCs w:val="24"/>
          <w:lang w:val="fr-FR"/>
        </w:rPr>
      </w:pPr>
    </w:p>
    <w:p w:rsidR="00443B18" w:rsidRDefault="00443B18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1. Le petit garçon joue dans le supermarché.</w:t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2. Le garçon parle avec un vendeur.</w:t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3. La mère est au téléphone.</w:t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4. La femme noire est très en colère avec le garçon.</w:t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5. Les deux femmes ont une conversation sur les produits laitiers.</w:t>
      </w:r>
    </w:p>
    <w:p w:rsidR="00443B18" w:rsidRPr="00FB4D89" w:rsidRDefault="00443B18" w:rsidP="00443B18">
      <w:pPr>
        <w:spacing w:after="0" w:line="240" w:lineRule="auto"/>
        <w:rPr>
          <w:rFonts w:ascii="Century Gothic" w:hAnsi="Century Gothic"/>
          <w:sz w:val="16"/>
          <w:szCs w:val="24"/>
          <w:lang w:val="fr-FR"/>
        </w:rPr>
      </w:pPr>
    </w:p>
    <w:p w:rsidR="00443B18" w:rsidRPr="00A03F3D" w:rsidRDefault="00443B18" w:rsidP="00443B18">
      <w:pPr>
        <w:spacing w:after="0" w:line="240" w:lineRule="auto"/>
        <w:rPr>
          <w:rFonts w:ascii="Century Gothic" w:hAnsi="Century Gothic"/>
          <w:b/>
          <w:i/>
          <w:sz w:val="24"/>
          <w:szCs w:val="24"/>
          <w:lang w:val="fr-FR"/>
        </w:rPr>
      </w:pPr>
      <w:r w:rsidRPr="00A03F3D">
        <w:rPr>
          <w:rFonts w:ascii="Century Gothic" w:hAnsi="Century Gothic"/>
          <w:b/>
          <w:i/>
          <w:sz w:val="24"/>
          <w:szCs w:val="24"/>
          <w:lang w:val="fr-FR"/>
        </w:rPr>
        <w:t>A ton avis, quel est le thème du court-métrage ? Pourquoi ?</w:t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4"/>
          <w:szCs w:val="24"/>
          <w:u w:val="single"/>
          <w:lang w:val="fr-FR"/>
        </w:rPr>
      </w:pP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</w:p>
    <w:p w:rsidR="00F3786C" w:rsidRPr="00F3786C" w:rsidRDefault="00F3786C" w:rsidP="00443B18">
      <w:pPr>
        <w:spacing w:after="0" w:line="240" w:lineRule="auto"/>
        <w:rPr>
          <w:rFonts w:ascii="Century Gothic" w:hAnsi="Century Gothic"/>
          <w:sz w:val="18"/>
          <w:szCs w:val="24"/>
          <w:lang w:val="fr-FR"/>
        </w:rPr>
      </w:pPr>
    </w:p>
    <w:p w:rsidR="00443B18" w:rsidRDefault="00443B18" w:rsidP="00297B4E">
      <w:pPr>
        <w:pStyle w:val="ListParagraph"/>
        <w:numPr>
          <w:ilvl w:val="0"/>
          <w:numId w:val="28"/>
        </w:numPr>
        <w:spacing w:after="0" w:line="240" w:lineRule="auto"/>
        <w:rPr>
          <w:rFonts w:ascii="Century Gothic" w:eastAsia="Times New Roman" w:hAnsi="Century Gothic" w:cs="Times New Roman"/>
          <w:b/>
          <w:i/>
          <w:sz w:val="24"/>
          <w:szCs w:val="24"/>
          <w:u w:val="single"/>
          <w:lang w:val="fr-FR"/>
        </w:rPr>
      </w:pPr>
      <w:r w:rsidRPr="00297B4E"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 </w:t>
      </w:r>
      <w:r w:rsidRPr="00297B4E"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  <w:t xml:space="preserve">Mets les images dans l’ordre correct et puis relie les aux textes qui correspondent – </w:t>
      </w:r>
      <w:r w:rsidRPr="00297B4E">
        <w:rPr>
          <w:rFonts w:ascii="Century Gothic" w:eastAsia="Times New Roman" w:hAnsi="Century Gothic" w:cs="Times New Roman"/>
          <w:b/>
          <w:i/>
          <w:sz w:val="24"/>
          <w:szCs w:val="24"/>
          <w:u w:val="single"/>
          <w:lang w:val="fr-FR"/>
        </w:rPr>
        <w:t xml:space="preserve">put the </w:t>
      </w:r>
      <w:proofErr w:type="spellStart"/>
      <w:r w:rsidRPr="00297B4E">
        <w:rPr>
          <w:rFonts w:ascii="Century Gothic" w:eastAsia="Times New Roman" w:hAnsi="Century Gothic" w:cs="Times New Roman"/>
          <w:b/>
          <w:i/>
          <w:sz w:val="24"/>
          <w:szCs w:val="24"/>
          <w:u w:val="single"/>
          <w:lang w:val="fr-FR"/>
        </w:rPr>
        <w:t>pictures</w:t>
      </w:r>
      <w:proofErr w:type="spellEnd"/>
      <w:r w:rsidRPr="00297B4E">
        <w:rPr>
          <w:rFonts w:ascii="Century Gothic" w:eastAsia="Times New Roman" w:hAnsi="Century Gothic" w:cs="Times New Roman"/>
          <w:b/>
          <w:i/>
          <w:sz w:val="24"/>
          <w:szCs w:val="24"/>
          <w:u w:val="single"/>
          <w:lang w:val="fr-FR"/>
        </w:rPr>
        <w:t xml:space="preserve"> in the correct </w:t>
      </w:r>
      <w:proofErr w:type="spellStart"/>
      <w:r w:rsidRPr="00297B4E">
        <w:rPr>
          <w:rFonts w:ascii="Century Gothic" w:eastAsia="Times New Roman" w:hAnsi="Century Gothic" w:cs="Times New Roman"/>
          <w:b/>
          <w:i/>
          <w:sz w:val="24"/>
          <w:szCs w:val="24"/>
          <w:u w:val="single"/>
          <w:lang w:val="fr-FR"/>
        </w:rPr>
        <w:t>order</w:t>
      </w:r>
      <w:proofErr w:type="spellEnd"/>
      <w:r w:rsidRPr="00297B4E">
        <w:rPr>
          <w:rFonts w:ascii="Century Gothic" w:eastAsia="Times New Roman" w:hAnsi="Century Gothic" w:cs="Times New Roman"/>
          <w:b/>
          <w:i/>
          <w:sz w:val="24"/>
          <w:szCs w:val="24"/>
          <w:u w:val="single"/>
          <w:lang w:val="fr-FR"/>
        </w:rPr>
        <w:t xml:space="preserve"> and match </w:t>
      </w:r>
      <w:proofErr w:type="spellStart"/>
      <w:r w:rsidRPr="00297B4E">
        <w:rPr>
          <w:rFonts w:ascii="Century Gothic" w:eastAsia="Times New Roman" w:hAnsi="Century Gothic" w:cs="Times New Roman"/>
          <w:b/>
          <w:i/>
          <w:sz w:val="24"/>
          <w:szCs w:val="24"/>
          <w:u w:val="single"/>
          <w:lang w:val="fr-FR"/>
        </w:rPr>
        <w:t>them</w:t>
      </w:r>
      <w:proofErr w:type="spellEnd"/>
      <w:r w:rsidRPr="00297B4E">
        <w:rPr>
          <w:rFonts w:ascii="Century Gothic" w:eastAsia="Times New Roman" w:hAnsi="Century Gothic" w:cs="Times New Roman"/>
          <w:b/>
          <w:i/>
          <w:sz w:val="24"/>
          <w:szCs w:val="24"/>
          <w:u w:val="single"/>
          <w:lang w:val="fr-FR"/>
        </w:rPr>
        <w:t xml:space="preserve"> to the correct </w:t>
      </w:r>
      <w:proofErr w:type="spellStart"/>
      <w:r w:rsidRPr="00297B4E">
        <w:rPr>
          <w:rFonts w:ascii="Century Gothic" w:eastAsia="Times New Roman" w:hAnsi="Century Gothic" w:cs="Times New Roman"/>
          <w:b/>
          <w:i/>
          <w:sz w:val="24"/>
          <w:szCs w:val="24"/>
          <w:u w:val="single"/>
          <w:lang w:val="fr-FR"/>
        </w:rPr>
        <w:t>texts</w:t>
      </w:r>
      <w:proofErr w:type="spellEnd"/>
      <w:r w:rsidRPr="00297B4E">
        <w:rPr>
          <w:rFonts w:ascii="Century Gothic" w:eastAsia="Times New Roman" w:hAnsi="Century Gothic" w:cs="Times New Roman"/>
          <w:b/>
          <w:i/>
          <w:sz w:val="24"/>
          <w:szCs w:val="24"/>
          <w:u w:val="single"/>
          <w:lang w:val="fr-FR"/>
        </w:rPr>
        <w:t>.</w:t>
      </w:r>
    </w:p>
    <w:p w:rsidR="0007786C" w:rsidRPr="0007786C" w:rsidRDefault="0007786C" w:rsidP="0007786C">
      <w:pPr>
        <w:pStyle w:val="ListParagraph"/>
        <w:spacing w:after="0" w:line="240" w:lineRule="auto"/>
        <w:rPr>
          <w:rFonts w:eastAsia="Times New Roman"/>
          <w:noProof/>
          <w:lang w:val="fr-FR"/>
        </w:rPr>
      </w:pPr>
    </w:p>
    <w:p w:rsidR="0007786C" w:rsidRPr="00297B4E" w:rsidRDefault="0007786C" w:rsidP="0007786C">
      <w:pPr>
        <w:pStyle w:val="ListParagraph"/>
        <w:spacing w:after="0" w:line="240" w:lineRule="auto"/>
        <w:rPr>
          <w:rFonts w:ascii="Century Gothic" w:eastAsia="Times New Roman" w:hAnsi="Century Gothic" w:cs="Times New Roman"/>
          <w:b/>
          <w:i/>
          <w:sz w:val="24"/>
          <w:szCs w:val="24"/>
          <w:u w:val="single"/>
          <w:lang w:val="fr-FR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D5804E3" wp14:editId="54C038FA">
                <wp:simplePos x="0" y="0"/>
                <wp:positionH relativeFrom="column">
                  <wp:posOffset>3863340</wp:posOffset>
                </wp:positionH>
                <wp:positionV relativeFrom="paragraph">
                  <wp:posOffset>38100</wp:posOffset>
                </wp:positionV>
                <wp:extent cx="455295" cy="372110"/>
                <wp:effectExtent l="0" t="0" r="20955" b="27940"/>
                <wp:wrapNone/>
                <wp:docPr id="28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31" type="#_x0000_t202" style="position:absolute;left:0;text-align:left;margin-left:304.2pt;margin-top:3pt;width:35.85pt;height:29.3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050432" behindDoc="1" locked="0" layoutInCell="1" allowOverlap="1" wp14:anchorId="44F23DCF" wp14:editId="1C3A0BF0">
            <wp:simplePos x="0" y="0"/>
            <wp:positionH relativeFrom="column">
              <wp:posOffset>593766</wp:posOffset>
            </wp:positionH>
            <wp:positionV relativeFrom="paragraph">
              <wp:posOffset>84150</wp:posOffset>
            </wp:positionV>
            <wp:extent cx="1543050" cy="1209675"/>
            <wp:effectExtent l="57150" t="57150" r="76200" b="847725"/>
            <wp:wrapNone/>
            <wp:docPr id="114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09675"/>
                    </a:xfrm>
                    <a:prstGeom prst="ellipse">
                      <a:avLst/>
                    </a:prstGeom>
                    <a:ln w="952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001280" behindDoc="1" locked="0" layoutInCell="1" allowOverlap="1" wp14:anchorId="79E8C994" wp14:editId="728A3956">
            <wp:simplePos x="0" y="0"/>
            <wp:positionH relativeFrom="column">
              <wp:posOffset>4171950</wp:posOffset>
            </wp:positionH>
            <wp:positionV relativeFrom="paragraph">
              <wp:posOffset>86995</wp:posOffset>
            </wp:positionV>
            <wp:extent cx="1866900" cy="1343025"/>
            <wp:effectExtent l="114300" t="76200" r="95250" b="85725"/>
            <wp:wrapNone/>
            <wp:docPr id="11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43B18" w:rsidRPr="00297B4E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4272CB1" wp14:editId="5DEA5791">
                <wp:simplePos x="0" y="0"/>
                <wp:positionH relativeFrom="column">
                  <wp:posOffset>296883</wp:posOffset>
                </wp:positionH>
                <wp:positionV relativeFrom="paragraph">
                  <wp:posOffset>39329</wp:posOffset>
                </wp:positionV>
                <wp:extent cx="455295" cy="372110"/>
                <wp:effectExtent l="0" t="0" r="20955" b="27940"/>
                <wp:wrapNone/>
                <wp:docPr id="28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2" type="#_x0000_t202" style="position:absolute;margin-left:23.4pt;margin-top:3.1pt;width:35.85pt;height:29.3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" fillcolor="white [3212]" strokecolor="black [3200]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</w:p>
    <w:p w:rsidR="00443B18" w:rsidRPr="00297B4E" w:rsidRDefault="00443B18" w:rsidP="00443B18">
      <w:pPr>
        <w:tabs>
          <w:tab w:val="left" w:pos="7665"/>
        </w:tabs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051456" behindDoc="1" locked="0" layoutInCell="1" allowOverlap="1" wp14:anchorId="00AAA298" wp14:editId="2D2C49D5">
            <wp:simplePos x="0" y="0"/>
            <wp:positionH relativeFrom="column">
              <wp:posOffset>-475013</wp:posOffset>
            </wp:positionH>
            <wp:positionV relativeFrom="paragraph">
              <wp:posOffset>125771</wp:posOffset>
            </wp:positionV>
            <wp:extent cx="1438275" cy="1152525"/>
            <wp:effectExtent l="57150" t="57150" r="104775" b="828675"/>
            <wp:wrapNone/>
            <wp:docPr id="114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52525"/>
                    </a:xfrm>
                    <a:prstGeom prst="ellipse">
                      <a:avLst/>
                    </a:prstGeom>
                    <a:ln w="952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2323A6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7193518" wp14:editId="3D1687FD">
                <wp:simplePos x="0" y="0"/>
                <wp:positionH relativeFrom="column">
                  <wp:posOffset>2890520</wp:posOffset>
                </wp:positionH>
                <wp:positionV relativeFrom="paragraph">
                  <wp:posOffset>122555</wp:posOffset>
                </wp:positionV>
                <wp:extent cx="455295" cy="372110"/>
                <wp:effectExtent l="0" t="0" r="20955" b="27940"/>
                <wp:wrapNone/>
                <wp:docPr id="8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33" type="#_x0000_t202" style="position:absolute;margin-left:227.6pt;margin-top:9.65pt;width:35.85pt;height:29.3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047360" behindDoc="1" locked="0" layoutInCell="1" allowOverlap="1" wp14:anchorId="246BC1D3" wp14:editId="54F793C4">
            <wp:simplePos x="0" y="0"/>
            <wp:positionH relativeFrom="column">
              <wp:posOffset>2200275</wp:posOffset>
            </wp:positionH>
            <wp:positionV relativeFrom="paragraph">
              <wp:posOffset>52070</wp:posOffset>
            </wp:positionV>
            <wp:extent cx="1733550" cy="1448435"/>
            <wp:effectExtent l="57150" t="19050" r="114300" b="75565"/>
            <wp:wrapNone/>
            <wp:docPr id="11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48435"/>
                    </a:xfrm>
                    <a:prstGeom prst="rect">
                      <a:avLst/>
                    </a:prstGeom>
                    <a:ln w="952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2323A6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8ECB76C" wp14:editId="6C456F51">
                <wp:simplePos x="0" y="0"/>
                <wp:positionH relativeFrom="column">
                  <wp:posOffset>916940</wp:posOffset>
                </wp:positionH>
                <wp:positionV relativeFrom="paragraph">
                  <wp:posOffset>5715</wp:posOffset>
                </wp:positionV>
                <wp:extent cx="455295" cy="372110"/>
                <wp:effectExtent l="0" t="0" r="20955" b="27940"/>
                <wp:wrapNone/>
                <wp:docPr id="7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34" type="#_x0000_t202" style="position:absolute;margin-left:72.2pt;margin-top:.45pt;width:35.85pt;height:29.3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ECC6266" wp14:editId="41E7B327">
                <wp:simplePos x="0" y="0"/>
                <wp:positionH relativeFrom="column">
                  <wp:posOffset>5542280</wp:posOffset>
                </wp:positionH>
                <wp:positionV relativeFrom="paragraph">
                  <wp:posOffset>158115</wp:posOffset>
                </wp:positionV>
                <wp:extent cx="455295" cy="372110"/>
                <wp:effectExtent l="0" t="0" r="20955" b="27940"/>
                <wp:wrapNone/>
                <wp:docPr id="74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5" type="#_x0000_t202" style="position:absolute;margin-left:436.4pt;margin-top:12.45pt;width:35.85pt;height:29.3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046336" behindDoc="1" locked="0" layoutInCell="1" allowOverlap="1" wp14:anchorId="70D0BFAC" wp14:editId="135627E4">
            <wp:simplePos x="0" y="0"/>
            <wp:positionH relativeFrom="column">
              <wp:posOffset>171450</wp:posOffset>
            </wp:positionH>
            <wp:positionV relativeFrom="paragraph">
              <wp:posOffset>38100</wp:posOffset>
            </wp:positionV>
            <wp:extent cx="1590675" cy="1517015"/>
            <wp:effectExtent l="95250" t="57150" r="66675" b="502285"/>
            <wp:wrapNone/>
            <wp:docPr id="11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170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048384" behindDoc="1" locked="0" layoutInCell="1" allowOverlap="1" wp14:anchorId="6B4519C9" wp14:editId="54FB2A8E">
            <wp:simplePos x="0" y="0"/>
            <wp:positionH relativeFrom="column">
              <wp:posOffset>4171950</wp:posOffset>
            </wp:positionH>
            <wp:positionV relativeFrom="paragraph">
              <wp:posOffset>85725</wp:posOffset>
            </wp:positionV>
            <wp:extent cx="2009775" cy="1419225"/>
            <wp:effectExtent l="57150" t="38100" r="28575" b="790575"/>
            <wp:wrapNone/>
            <wp:docPr id="114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19225"/>
                    </a:xfrm>
                    <a:prstGeom prst="ellipse">
                      <a:avLst/>
                    </a:prstGeom>
                    <a:ln w="635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2323A6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29C7110" wp14:editId="06AA46BC">
                <wp:simplePos x="0" y="0"/>
                <wp:positionH relativeFrom="column">
                  <wp:posOffset>2263775</wp:posOffset>
                </wp:positionH>
                <wp:positionV relativeFrom="paragraph">
                  <wp:posOffset>124460</wp:posOffset>
                </wp:positionV>
                <wp:extent cx="455295" cy="372110"/>
                <wp:effectExtent l="0" t="0" r="20955" b="27940"/>
                <wp:wrapNone/>
                <wp:docPr id="7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36" type="#_x0000_t202" style="position:absolute;margin-left:178.25pt;margin-top:9.8pt;width:35.85pt;height:29.3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D685E8E" wp14:editId="380059A2">
                <wp:simplePos x="0" y="0"/>
                <wp:positionH relativeFrom="column">
                  <wp:posOffset>3558540</wp:posOffset>
                </wp:positionH>
                <wp:positionV relativeFrom="paragraph">
                  <wp:posOffset>124460</wp:posOffset>
                </wp:positionV>
                <wp:extent cx="455295" cy="372110"/>
                <wp:effectExtent l="0" t="0" r="20955" b="27940"/>
                <wp:wrapNone/>
                <wp:docPr id="7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37" type="#_x0000_t202" style="position:absolute;margin-left:280.2pt;margin-top:9.8pt;width:35.85pt;height:29.3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045312" behindDoc="0" locked="0" layoutInCell="1" allowOverlap="1" wp14:anchorId="007B72D9" wp14:editId="1AF19DE4">
            <wp:simplePos x="0" y="0"/>
            <wp:positionH relativeFrom="column">
              <wp:posOffset>3743325</wp:posOffset>
            </wp:positionH>
            <wp:positionV relativeFrom="paragraph">
              <wp:posOffset>130175</wp:posOffset>
            </wp:positionV>
            <wp:extent cx="1743075" cy="1619250"/>
            <wp:effectExtent l="57150" t="19050" r="123825" b="76200"/>
            <wp:wrapNone/>
            <wp:docPr id="114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049408" behindDoc="0" locked="0" layoutInCell="1" allowOverlap="1" wp14:anchorId="4242EA01" wp14:editId="1C17F3DB">
            <wp:simplePos x="0" y="0"/>
            <wp:positionH relativeFrom="column">
              <wp:posOffset>695325</wp:posOffset>
            </wp:positionH>
            <wp:positionV relativeFrom="paragraph">
              <wp:posOffset>36195</wp:posOffset>
            </wp:positionV>
            <wp:extent cx="1990725" cy="1352550"/>
            <wp:effectExtent l="171450" t="133350" r="142875" b="95250"/>
            <wp:wrapNone/>
            <wp:docPr id="114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52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06A7043" wp14:editId="5E617635">
                <wp:simplePos x="0" y="0"/>
                <wp:positionH relativeFrom="column">
                  <wp:posOffset>3158490</wp:posOffset>
                </wp:positionH>
                <wp:positionV relativeFrom="paragraph">
                  <wp:posOffset>165735</wp:posOffset>
                </wp:positionV>
                <wp:extent cx="2726055" cy="1198880"/>
                <wp:effectExtent l="0" t="0" r="17145" b="20320"/>
                <wp:wrapNone/>
                <wp:docPr id="7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07786C" w:rsidRDefault="0007786C" w:rsidP="00443B18">
                            <w:pPr>
                              <w:spacing w:after="0" w:line="240" w:lineRule="auto"/>
                              <w:rPr>
                                <w:rFonts w:ascii="Basic Sans SF" w:eastAsia="Adobe Ming Std L" w:hAnsi="Basic Sans SF"/>
                                <w:sz w:val="36"/>
                                <w:szCs w:val="24"/>
                                <w:lang w:val="fr-FR"/>
                              </w:rPr>
                            </w:pPr>
                            <w:r w:rsidRPr="0007786C">
                              <w:rPr>
                                <w:rFonts w:ascii="Basic Sans SF" w:eastAsia="Adobe Ming Std L" w:hAnsi="Basic Sans SF"/>
                                <w:sz w:val="36"/>
                                <w:szCs w:val="24"/>
                                <w:lang w:val="fr-FR"/>
                              </w:rPr>
                              <w:t>Le court-métrage commence…</w:t>
                            </w:r>
                            <w:r w:rsidR="00297B4E" w:rsidRPr="0007786C">
                              <w:rPr>
                                <w:rFonts w:ascii="Basic Sans SF" w:eastAsia="Adobe Ming Std L" w:hAnsi="Basic Sans SF"/>
                                <w:sz w:val="36"/>
                                <w:szCs w:val="24"/>
                                <w:lang w:val="fr-FR"/>
                              </w:rPr>
                              <w:t xml:space="preserve"> L’enfant joue au robot dans le supermarché.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38" type="#_x0000_t202" style="position:absolute;margin-left:248.7pt;margin-top:13.05pt;width:214.65pt;height:94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">
                <v:textbox>
                  <w:txbxContent>
                    <w:p w:rsidR="00297B4E" w:rsidRPr="0007786C" w:rsidRDefault="0007786C" w:rsidP="00443B18">
                      <w:pPr>
                        <w:spacing w:after="0" w:line="240" w:lineRule="auto"/>
                        <w:rPr>
                          <w:rFonts w:ascii="Basic Sans SF" w:eastAsia="Adobe Ming Std L" w:hAnsi="Basic Sans SF"/>
                          <w:sz w:val="36"/>
                          <w:szCs w:val="24"/>
                          <w:lang w:val="fr-FR"/>
                        </w:rPr>
                      </w:pPr>
                      <w:r w:rsidRPr="0007786C">
                        <w:rPr>
                          <w:rFonts w:ascii="Basic Sans SF" w:eastAsia="Adobe Ming Std L" w:hAnsi="Basic Sans SF"/>
                          <w:sz w:val="36"/>
                          <w:szCs w:val="24"/>
                          <w:lang w:val="fr-FR"/>
                        </w:rPr>
                        <w:t>Le court-métrage commence…</w:t>
                      </w:r>
                      <w:r w:rsidR="00297B4E" w:rsidRPr="0007786C">
                        <w:rPr>
                          <w:rFonts w:ascii="Basic Sans SF" w:eastAsia="Adobe Ming Std L" w:hAnsi="Basic Sans SF"/>
                          <w:sz w:val="36"/>
                          <w:szCs w:val="24"/>
                          <w:lang w:val="fr-FR"/>
                        </w:rPr>
                        <w:t xml:space="preserve"> L’enfant joue au robot dans le supermarché.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0BFCFFA" wp14:editId="599A52E1">
                <wp:simplePos x="0" y="0"/>
                <wp:positionH relativeFrom="column">
                  <wp:posOffset>-463138</wp:posOffset>
                </wp:positionH>
                <wp:positionV relativeFrom="paragraph">
                  <wp:posOffset>166254</wp:posOffset>
                </wp:positionV>
                <wp:extent cx="2726055" cy="1199407"/>
                <wp:effectExtent l="0" t="0" r="17145" b="20320"/>
                <wp:wrapNone/>
                <wp:docPr id="7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055" cy="1199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07786C" w:rsidRDefault="00297B4E" w:rsidP="00443B1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4"/>
                                <w:lang w:val="fr-FR"/>
                              </w:rPr>
                            </w:pPr>
                            <w:r w:rsidRPr="0007786C">
                              <w:rPr>
                                <w:rFonts w:ascii="Comic Sans MS" w:hAnsi="Comic Sans MS"/>
                                <w:sz w:val="28"/>
                                <w:szCs w:val="24"/>
                                <w:lang w:val="fr-FR"/>
                              </w:rPr>
                              <w:t>La mère est au téléphone et elle a l’air énervée… En même temps, elle fait aussi ses courses.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39" type="#_x0000_t202" style="position:absolute;margin-left:-36.45pt;margin-top:13.1pt;width:214.65pt;height:94.4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">
                <v:textbox>
                  <w:txbxContent>
                    <w:p w:rsidR="00297B4E" w:rsidRPr="0007786C" w:rsidRDefault="00297B4E" w:rsidP="00443B18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4"/>
                          <w:lang w:val="fr-FR"/>
                        </w:rPr>
                      </w:pPr>
                      <w:r w:rsidRPr="0007786C">
                        <w:rPr>
                          <w:rFonts w:ascii="Comic Sans MS" w:hAnsi="Comic Sans MS"/>
                          <w:sz w:val="28"/>
                          <w:szCs w:val="24"/>
                          <w:lang w:val="fr-FR"/>
                        </w:rPr>
                        <w:t xml:space="preserve">La mère est au téléphone et elle </w:t>
                      </w:r>
                      <w:proofErr w:type="gramStart"/>
                      <w:r w:rsidRPr="0007786C">
                        <w:rPr>
                          <w:rFonts w:ascii="Comic Sans MS" w:hAnsi="Comic Sans MS"/>
                          <w:sz w:val="28"/>
                          <w:szCs w:val="24"/>
                          <w:lang w:val="fr-FR"/>
                        </w:rPr>
                        <w:t>a</w:t>
                      </w:r>
                      <w:proofErr w:type="gramEnd"/>
                      <w:r w:rsidRPr="0007786C">
                        <w:rPr>
                          <w:rFonts w:ascii="Comic Sans MS" w:hAnsi="Comic Sans MS"/>
                          <w:sz w:val="28"/>
                          <w:szCs w:val="24"/>
                          <w:lang w:val="fr-FR"/>
                        </w:rPr>
                        <w:t xml:space="preserve"> l’air énervée… En même temps, elle fait aussi ses courses.</w:t>
                      </w:r>
                    </w:p>
                  </w:txbxContent>
                </v:textbox>
              </v:shape>
            </w:pict>
          </mc:Fallback>
        </mc:AlternateContent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2323A6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0F53E92" wp14:editId="0B6E517F">
                <wp:simplePos x="0" y="0"/>
                <wp:positionH relativeFrom="column">
                  <wp:posOffset>2134235</wp:posOffset>
                </wp:positionH>
                <wp:positionV relativeFrom="paragraph">
                  <wp:posOffset>234950</wp:posOffset>
                </wp:positionV>
                <wp:extent cx="400050" cy="297815"/>
                <wp:effectExtent l="0" t="0" r="19050" b="26035"/>
                <wp:wrapNone/>
                <wp:docPr id="6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40" type="#_x0000_t202" style="position:absolute;margin-left:168.05pt;margin-top:18.5pt;width:31.5pt;height:23.4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12D6CF0" wp14:editId="26B92E99">
                <wp:simplePos x="0" y="0"/>
                <wp:positionH relativeFrom="column">
                  <wp:posOffset>5599430</wp:posOffset>
                </wp:positionH>
                <wp:positionV relativeFrom="paragraph">
                  <wp:posOffset>150495</wp:posOffset>
                </wp:positionV>
                <wp:extent cx="381000" cy="300355"/>
                <wp:effectExtent l="0" t="0" r="19050" b="23495"/>
                <wp:wrapNone/>
                <wp:docPr id="6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41" type="#_x0000_t202" style="position:absolute;margin-left:440.9pt;margin-top:11.85pt;width:30pt;height:23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07786C" w:rsidRPr="00297B4E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10BB9C2" wp14:editId="69E24E92">
                <wp:simplePos x="0" y="0"/>
                <wp:positionH relativeFrom="column">
                  <wp:posOffset>4488815</wp:posOffset>
                </wp:positionH>
                <wp:positionV relativeFrom="paragraph">
                  <wp:posOffset>72390</wp:posOffset>
                </wp:positionV>
                <wp:extent cx="1581785" cy="1570990"/>
                <wp:effectExtent l="0" t="0" r="18415" b="10160"/>
                <wp:wrapNone/>
                <wp:docPr id="6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157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86C" w:rsidRDefault="00297B4E" w:rsidP="00443B1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32"/>
                                <w:szCs w:val="24"/>
                                <w:lang w:val="fr-FR"/>
                              </w:rPr>
                            </w:pPr>
                            <w:r w:rsidRPr="0007786C">
                              <w:rPr>
                                <w:rFonts w:ascii="Century Gothic" w:hAnsi="Century Gothic"/>
                                <w:sz w:val="32"/>
                                <w:szCs w:val="24"/>
                                <w:lang w:val="fr-FR"/>
                              </w:rPr>
                              <w:t>La femme noire et le garçon se regardent : </w:t>
                            </w:r>
                          </w:p>
                          <w:p w:rsidR="00297B4E" w:rsidRPr="0007786C" w:rsidRDefault="00297B4E" w:rsidP="00443B1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32"/>
                                <w:szCs w:val="24"/>
                                <w:lang w:val="fr-FR"/>
                              </w:rPr>
                            </w:pPr>
                            <w:r w:rsidRPr="0007786C">
                              <w:rPr>
                                <w:rFonts w:ascii="Century Gothic" w:hAnsi="Century Gothic"/>
                                <w:sz w:val="32"/>
                                <w:szCs w:val="24"/>
                                <w:lang w:val="fr-FR"/>
                              </w:rPr>
                              <w:t>leurs regards se croisent.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42" type="#_x0000_t202" style="position:absolute;margin-left:353.45pt;margin-top:5.7pt;width:124.55pt;height:123.7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">
                <v:textbox>
                  <w:txbxContent>
                    <w:p w:rsidR="0007786C" w:rsidRDefault="00297B4E" w:rsidP="00443B18">
                      <w:pPr>
                        <w:spacing w:after="0" w:line="240" w:lineRule="auto"/>
                        <w:rPr>
                          <w:rFonts w:ascii="Century Gothic" w:hAnsi="Century Gothic"/>
                          <w:sz w:val="32"/>
                          <w:szCs w:val="24"/>
                          <w:lang w:val="fr-FR"/>
                        </w:rPr>
                      </w:pPr>
                      <w:r w:rsidRPr="0007786C">
                        <w:rPr>
                          <w:rFonts w:ascii="Century Gothic" w:hAnsi="Century Gothic"/>
                          <w:sz w:val="32"/>
                          <w:szCs w:val="24"/>
                          <w:lang w:val="fr-FR"/>
                        </w:rPr>
                        <w:t>La femme noire et le garçon se regardent : </w:t>
                      </w:r>
                    </w:p>
                    <w:p w:rsidR="00297B4E" w:rsidRPr="0007786C" w:rsidRDefault="00297B4E" w:rsidP="00443B18">
                      <w:pPr>
                        <w:spacing w:after="0" w:line="240" w:lineRule="auto"/>
                        <w:rPr>
                          <w:rFonts w:ascii="Century Gothic" w:hAnsi="Century Gothic"/>
                          <w:sz w:val="32"/>
                          <w:szCs w:val="24"/>
                          <w:lang w:val="fr-FR"/>
                        </w:rPr>
                      </w:pPr>
                      <w:proofErr w:type="gramStart"/>
                      <w:r w:rsidRPr="0007786C">
                        <w:rPr>
                          <w:rFonts w:ascii="Century Gothic" w:hAnsi="Century Gothic"/>
                          <w:sz w:val="32"/>
                          <w:szCs w:val="24"/>
                          <w:lang w:val="fr-FR"/>
                        </w:rPr>
                        <w:t>leurs</w:t>
                      </w:r>
                      <w:proofErr w:type="gramEnd"/>
                      <w:r w:rsidRPr="0007786C">
                        <w:rPr>
                          <w:rFonts w:ascii="Century Gothic" w:hAnsi="Century Gothic"/>
                          <w:sz w:val="32"/>
                          <w:szCs w:val="24"/>
                          <w:lang w:val="fr-FR"/>
                        </w:rPr>
                        <w:t xml:space="preserve"> regards se croisent.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437D97D" wp14:editId="5D9F6275">
                <wp:simplePos x="0" y="0"/>
                <wp:positionH relativeFrom="column">
                  <wp:posOffset>-154379</wp:posOffset>
                </wp:positionH>
                <wp:positionV relativeFrom="paragraph">
                  <wp:posOffset>1501</wp:posOffset>
                </wp:positionV>
                <wp:extent cx="4247375" cy="712519"/>
                <wp:effectExtent l="0" t="0" r="20320" b="11430"/>
                <wp:wrapNone/>
                <wp:docPr id="6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7375" cy="7125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07786C" w:rsidRDefault="00297B4E" w:rsidP="00443B18">
                            <w:pPr>
                              <w:spacing w:after="0" w:line="240" w:lineRule="auto"/>
                              <w:rPr>
                                <w:rFonts w:ascii="Andy" w:eastAsia="Adobe Ming Std L" w:hAnsi="Andy"/>
                                <w:sz w:val="40"/>
                                <w:szCs w:val="24"/>
                                <w:lang w:val="fr-FR"/>
                              </w:rPr>
                            </w:pPr>
                            <w:r w:rsidRPr="0007786C">
                              <w:rPr>
                                <w:rFonts w:ascii="Andy" w:eastAsia="Adobe Ming Std L" w:hAnsi="Andy"/>
                                <w:sz w:val="40"/>
                                <w:szCs w:val="24"/>
                                <w:lang w:val="fr-FR"/>
                              </w:rPr>
                              <w:t>L</w:t>
                            </w:r>
                            <w:r w:rsidRPr="0007786C">
                              <w:rPr>
                                <w:rFonts w:ascii="Times New Roman" w:eastAsia="Adobe Ming Std L" w:hAnsi="Times New Roman" w:cs="Times New Roman"/>
                                <w:sz w:val="40"/>
                                <w:szCs w:val="24"/>
                                <w:lang w:val="fr-FR"/>
                              </w:rPr>
                              <w:t>’</w:t>
                            </w:r>
                            <w:r w:rsidRPr="0007786C">
                              <w:rPr>
                                <w:rFonts w:ascii="Andy" w:eastAsia="Adobe Ming Std L" w:hAnsi="Andy"/>
                                <w:sz w:val="40"/>
                                <w:szCs w:val="24"/>
                                <w:lang w:val="fr-FR"/>
                              </w:rPr>
                              <w:t>enfant demande</w:t>
                            </w:r>
                            <w:r w:rsidRPr="0007786C">
                              <w:rPr>
                                <w:rFonts w:ascii="Times New Roman" w:eastAsia="MS Mincho" w:hAnsi="Times New Roman" w:cs="Times New Roman"/>
                                <w:sz w:val="40"/>
                                <w:szCs w:val="24"/>
                                <w:lang w:val="fr-FR"/>
                              </w:rPr>
                              <w:t> </w:t>
                            </w:r>
                            <w:r w:rsidRPr="0007786C">
                              <w:rPr>
                                <w:rFonts w:ascii="Times New Roman" w:eastAsia="Adobe Ming Std L" w:hAnsi="Times New Roman" w:cs="Times New Roman"/>
                                <w:sz w:val="40"/>
                                <w:szCs w:val="24"/>
                                <w:lang w:val="fr-FR"/>
                              </w:rPr>
                              <w:t>à</w:t>
                            </w:r>
                            <w:r w:rsidRPr="0007786C">
                              <w:rPr>
                                <w:rFonts w:ascii="Andy" w:eastAsia="Adobe Ming Std L" w:hAnsi="Andy"/>
                                <w:sz w:val="40"/>
                                <w:szCs w:val="24"/>
                                <w:lang w:val="fr-FR"/>
                              </w:rPr>
                              <w:t xml:space="preserve"> sa m</w:t>
                            </w:r>
                            <w:r w:rsidRPr="0007786C">
                              <w:rPr>
                                <w:rFonts w:ascii="Times New Roman" w:eastAsia="Adobe Ming Std L" w:hAnsi="Times New Roman" w:cs="Times New Roman"/>
                                <w:sz w:val="40"/>
                                <w:szCs w:val="24"/>
                                <w:lang w:val="fr-FR"/>
                              </w:rPr>
                              <w:t>è</w:t>
                            </w:r>
                            <w:r w:rsidRPr="0007786C">
                              <w:rPr>
                                <w:rFonts w:ascii="Andy" w:eastAsia="Adobe Ming Std L" w:hAnsi="Andy"/>
                                <w:sz w:val="40"/>
                                <w:szCs w:val="24"/>
                                <w:lang w:val="fr-FR"/>
                              </w:rPr>
                              <w:t>re de regarder l</w:t>
                            </w:r>
                            <w:r w:rsidRPr="0007786C">
                              <w:rPr>
                                <w:rFonts w:ascii="Times New Roman" w:eastAsia="Adobe Ming Std L" w:hAnsi="Times New Roman" w:cs="Times New Roman"/>
                                <w:sz w:val="40"/>
                                <w:szCs w:val="24"/>
                                <w:lang w:val="fr-FR"/>
                              </w:rPr>
                              <w:t>’</w:t>
                            </w:r>
                            <w:r w:rsidRPr="0007786C">
                              <w:rPr>
                                <w:rFonts w:ascii="Andy" w:eastAsia="Adobe Ming Std L" w:hAnsi="Andy"/>
                                <w:sz w:val="40"/>
                                <w:szCs w:val="24"/>
                                <w:lang w:val="fr-FR"/>
                              </w:rPr>
                              <w:t>autre femme.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43" type="#_x0000_t202" style="position:absolute;margin-left:-12.15pt;margin-top:.1pt;width:334.45pt;height:56.1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">
                <v:textbox>
                  <w:txbxContent>
                    <w:p w:rsidR="00297B4E" w:rsidRPr="0007786C" w:rsidRDefault="00297B4E" w:rsidP="00443B18">
                      <w:pPr>
                        <w:spacing w:after="0" w:line="240" w:lineRule="auto"/>
                        <w:rPr>
                          <w:rFonts w:ascii="Andy" w:eastAsia="Adobe Ming Std L" w:hAnsi="Andy"/>
                          <w:sz w:val="40"/>
                          <w:szCs w:val="24"/>
                          <w:lang w:val="fr-FR"/>
                        </w:rPr>
                      </w:pPr>
                      <w:r w:rsidRPr="0007786C">
                        <w:rPr>
                          <w:rFonts w:ascii="Andy" w:eastAsia="Adobe Ming Std L" w:hAnsi="Andy"/>
                          <w:sz w:val="40"/>
                          <w:szCs w:val="24"/>
                          <w:lang w:val="fr-FR"/>
                        </w:rPr>
                        <w:t>L</w:t>
                      </w:r>
                      <w:r w:rsidRPr="0007786C">
                        <w:rPr>
                          <w:rFonts w:ascii="Times New Roman" w:eastAsia="Adobe Ming Std L" w:hAnsi="Times New Roman" w:cs="Times New Roman"/>
                          <w:sz w:val="40"/>
                          <w:szCs w:val="24"/>
                          <w:lang w:val="fr-FR"/>
                        </w:rPr>
                        <w:t>’</w:t>
                      </w:r>
                      <w:r w:rsidRPr="0007786C">
                        <w:rPr>
                          <w:rFonts w:ascii="Andy" w:eastAsia="Adobe Ming Std L" w:hAnsi="Andy"/>
                          <w:sz w:val="40"/>
                          <w:szCs w:val="24"/>
                          <w:lang w:val="fr-FR"/>
                        </w:rPr>
                        <w:t>enfant demande</w:t>
                      </w:r>
                      <w:r w:rsidRPr="0007786C">
                        <w:rPr>
                          <w:rFonts w:ascii="Times New Roman" w:eastAsia="MS Mincho" w:hAnsi="Times New Roman" w:cs="Times New Roman"/>
                          <w:sz w:val="40"/>
                          <w:szCs w:val="24"/>
                          <w:lang w:val="fr-FR"/>
                        </w:rPr>
                        <w:t> </w:t>
                      </w:r>
                      <w:r w:rsidRPr="0007786C">
                        <w:rPr>
                          <w:rFonts w:ascii="Times New Roman" w:eastAsia="Adobe Ming Std L" w:hAnsi="Times New Roman" w:cs="Times New Roman"/>
                          <w:sz w:val="40"/>
                          <w:szCs w:val="24"/>
                          <w:lang w:val="fr-FR"/>
                        </w:rPr>
                        <w:t>à</w:t>
                      </w:r>
                      <w:r w:rsidRPr="0007786C">
                        <w:rPr>
                          <w:rFonts w:ascii="Andy" w:eastAsia="Adobe Ming Std L" w:hAnsi="Andy"/>
                          <w:sz w:val="40"/>
                          <w:szCs w:val="24"/>
                          <w:lang w:val="fr-FR"/>
                        </w:rPr>
                        <w:t xml:space="preserve"> sa m</w:t>
                      </w:r>
                      <w:r w:rsidRPr="0007786C">
                        <w:rPr>
                          <w:rFonts w:ascii="Times New Roman" w:eastAsia="Adobe Ming Std L" w:hAnsi="Times New Roman" w:cs="Times New Roman"/>
                          <w:sz w:val="40"/>
                          <w:szCs w:val="24"/>
                          <w:lang w:val="fr-FR"/>
                        </w:rPr>
                        <w:t>è</w:t>
                      </w:r>
                      <w:r w:rsidRPr="0007786C">
                        <w:rPr>
                          <w:rFonts w:ascii="Andy" w:eastAsia="Adobe Ming Std L" w:hAnsi="Andy"/>
                          <w:sz w:val="40"/>
                          <w:szCs w:val="24"/>
                          <w:lang w:val="fr-FR"/>
                        </w:rPr>
                        <w:t>re de regarder l</w:t>
                      </w:r>
                      <w:r w:rsidRPr="0007786C">
                        <w:rPr>
                          <w:rFonts w:ascii="Times New Roman" w:eastAsia="Adobe Ming Std L" w:hAnsi="Times New Roman" w:cs="Times New Roman"/>
                          <w:sz w:val="40"/>
                          <w:szCs w:val="24"/>
                          <w:lang w:val="fr-FR"/>
                        </w:rPr>
                        <w:t>’</w:t>
                      </w:r>
                      <w:r w:rsidRPr="0007786C">
                        <w:rPr>
                          <w:rFonts w:ascii="Andy" w:eastAsia="Adobe Ming Std L" w:hAnsi="Andy"/>
                          <w:sz w:val="40"/>
                          <w:szCs w:val="24"/>
                          <w:lang w:val="fr-FR"/>
                        </w:rPr>
                        <w:t>autre femme.</w:t>
                      </w:r>
                    </w:p>
                  </w:txbxContent>
                </v:textbox>
              </v:shape>
            </w:pict>
          </mc:Fallback>
        </mc:AlternateContent>
      </w:r>
      <w:r w:rsidR="002323A6"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690F85F" wp14:editId="4295347F">
                <wp:simplePos x="0" y="0"/>
                <wp:positionH relativeFrom="column">
                  <wp:posOffset>3937635</wp:posOffset>
                </wp:positionH>
                <wp:positionV relativeFrom="paragraph">
                  <wp:posOffset>71755</wp:posOffset>
                </wp:positionV>
                <wp:extent cx="381000" cy="300355"/>
                <wp:effectExtent l="0" t="0" r="19050" b="23495"/>
                <wp:wrapNone/>
                <wp:docPr id="6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44" type="#_x0000_t202" style="position:absolute;margin-left:310.05pt;margin-top:5.65pt;width:30pt;height:23.6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</w:p>
    <w:p w:rsidR="00443B18" w:rsidRPr="00297B4E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5DFB9E9" wp14:editId="02EBF5F7">
                <wp:simplePos x="0" y="0"/>
                <wp:positionH relativeFrom="column">
                  <wp:posOffset>5814514</wp:posOffset>
                </wp:positionH>
                <wp:positionV relativeFrom="paragraph">
                  <wp:posOffset>3175</wp:posOffset>
                </wp:positionV>
                <wp:extent cx="381000" cy="300355"/>
                <wp:effectExtent l="0" t="0" r="19050" b="23495"/>
                <wp:wrapNone/>
                <wp:docPr id="4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45" type="#_x0000_t202" style="position:absolute;margin-left:457.85pt;margin-top:.25pt;width:30pt;height:23.6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58B6EAD" wp14:editId="0121D245">
                <wp:simplePos x="0" y="0"/>
                <wp:positionH relativeFrom="column">
                  <wp:posOffset>2398816</wp:posOffset>
                </wp:positionH>
                <wp:positionV relativeFrom="paragraph">
                  <wp:posOffset>97254</wp:posOffset>
                </wp:positionV>
                <wp:extent cx="1924792" cy="1436914"/>
                <wp:effectExtent l="0" t="0" r="18415" b="11430"/>
                <wp:wrapNone/>
                <wp:docPr id="4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792" cy="14369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07786C" w:rsidRDefault="00297B4E" w:rsidP="00443B18">
                            <w:pPr>
                              <w:spacing w:after="0" w:line="240" w:lineRule="auto"/>
                              <w:rPr>
                                <w:rFonts w:ascii="French Script MT" w:hAnsi="French Script MT"/>
                                <w:sz w:val="44"/>
                                <w:szCs w:val="24"/>
                                <w:lang w:val="fr-FR"/>
                              </w:rPr>
                            </w:pPr>
                            <w:r w:rsidRPr="0007786C">
                              <w:rPr>
                                <w:rFonts w:ascii="French Script MT" w:hAnsi="French Script MT"/>
                                <w:sz w:val="44"/>
                                <w:szCs w:val="24"/>
                                <w:lang w:val="fr-FR"/>
                              </w:rPr>
                              <w:t>Le petit garçon suit la femme noire partout dans le magasin.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46" type="#_x0000_t202" style="position:absolute;margin-left:188.9pt;margin-top:7.65pt;width:151.55pt;height:113.1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">
                <v:textbox>
                  <w:txbxContent>
                    <w:p w:rsidR="00297B4E" w:rsidRPr="0007786C" w:rsidRDefault="00297B4E" w:rsidP="00443B18">
                      <w:pPr>
                        <w:spacing w:after="0" w:line="240" w:lineRule="auto"/>
                        <w:rPr>
                          <w:rFonts w:ascii="French Script MT" w:hAnsi="French Script MT"/>
                          <w:sz w:val="44"/>
                          <w:szCs w:val="24"/>
                          <w:lang w:val="fr-FR"/>
                        </w:rPr>
                      </w:pPr>
                      <w:r w:rsidRPr="0007786C">
                        <w:rPr>
                          <w:rFonts w:ascii="French Script MT" w:hAnsi="French Script MT"/>
                          <w:sz w:val="44"/>
                          <w:szCs w:val="24"/>
                          <w:lang w:val="fr-FR"/>
                        </w:rPr>
                        <w:t>Le petit garçon suit la femme noire partout dans le magasin.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3B18180" wp14:editId="1BC1D169">
                <wp:simplePos x="0" y="0"/>
                <wp:positionH relativeFrom="column">
                  <wp:posOffset>11430</wp:posOffset>
                </wp:positionH>
                <wp:positionV relativeFrom="paragraph">
                  <wp:posOffset>73025</wp:posOffset>
                </wp:positionV>
                <wp:extent cx="2060575" cy="1306195"/>
                <wp:effectExtent l="0" t="0" r="15875" b="27305"/>
                <wp:wrapNone/>
                <wp:docPr id="5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0575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07786C" w:rsidRDefault="00297B4E" w:rsidP="00443B18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32"/>
                                <w:szCs w:val="24"/>
                                <w:lang w:val="fr-FR"/>
                              </w:rPr>
                            </w:pPr>
                            <w:r w:rsidRPr="0007786C">
                              <w:rPr>
                                <w:rFonts w:ascii="Calibri" w:hAnsi="Calibri"/>
                                <w:sz w:val="32"/>
                                <w:szCs w:val="24"/>
                                <w:lang w:val="fr-FR"/>
                              </w:rPr>
                              <w:t>Les deux femmes se tiennent debout devant le rayon des produits laitiers.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47" type="#_x0000_t202" style="position:absolute;margin-left:.9pt;margin-top:5.75pt;width:162.25pt;height:102.8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">
                <v:textbox>
                  <w:txbxContent>
                    <w:p w:rsidR="00297B4E" w:rsidRPr="0007786C" w:rsidRDefault="00297B4E" w:rsidP="00443B18">
                      <w:pPr>
                        <w:spacing w:after="0" w:line="240" w:lineRule="auto"/>
                        <w:rPr>
                          <w:rFonts w:ascii="Calibri" w:hAnsi="Calibri"/>
                          <w:sz w:val="32"/>
                          <w:szCs w:val="24"/>
                          <w:lang w:val="fr-FR"/>
                        </w:rPr>
                      </w:pPr>
                      <w:r w:rsidRPr="0007786C">
                        <w:rPr>
                          <w:rFonts w:ascii="Calibri" w:hAnsi="Calibri"/>
                          <w:sz w:val="32"/>
                          <w:szCs w:val="24"/>
                          <w:lang w:val="fr-FR"/>
                        </w:rPr>
                        <w:t>Les deux femmes se tiennent debout devant le rayon des produits laitiers.</w:t>
                      </w:r>
                    </w:p>
                  </w:txbxContent>
                </v:textbox>
              </v:shape>
            </w:pict>
          </mc:Fallback>
        </mc:AlternateContent>
      </w: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11E9B06" wp14:editId="0E2DD913">
                <wp:simplePos x="0" y="0"/>
                <wp:positionH relativeFrom="column">
                  <wp:posOffset>4087495</wp:posOffset>
                </wp:positionH>
                <wp:positionV relativeFrom="paragraph">
                  <wp:posOffset>40005</wp:posOffset>
                </wp:positionV>
                <wp:extent cx="381000" cy="300355"/>
                <wp:effectExtent l="0" t="0" r="19050" b="23495"/>
                <wp:wrapNone/>
                <wp:docPr id="5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48" type="#_x0000_t202" style="position:absolute;margin-left:321.85pt;margin-top:3.15pt;width:30pt;height:23.6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F770B08" wp14:editId="44EF1F00">
                <wp:simplePos x="0" y="0"/>
                <wp:positionH relativeFrom="column">
                  <wp:posOffset>1757680</wp:posOffset>
                </wp:positionH>
                <wp:positionV relativeFrom="paragraph">
                  <wp:posOffset>32385</wp:posOffset>
                </wp:positionV>
                <wp:extent cx="381000" cy="300355"/>
                <wp:effectExtent l="0" t="0" r="19050" b="23495"/>
                <wp:wrapNone/>
                <wp:docPr id="5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49" type="#_x0000_t202" style="position:absolute;margin-left:138.4pt;margin-top:2.55pt;width:30pt;height:23.6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</w:p>
    <w:p w:rsid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443B18" w:rsidRPr="00297B4E" w:rsidRDefault="002323A6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4117555" wp14:editId="5CCF3790">
                <wp:simplePos x="0" y="0"/>
                <wp:positionH relativeFrom="column">
                  <wp:posOffset>5337175</wp:posOffset>
                </wp:positionH>
                <wp:positionV relativeFrom="paragraph">
                  <wp:posOffset>68580</wp:posOffset>
                </wp:positionV>
                <wp:extent cx="381000" cy="300355"/>
                <wp:effectExtent l="0" t="0" r="19050" b="23495"/>
                <wp:wrapNone/>
                <wp:docPr id="37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50" type="#_x0000_t202" style="position:absolute;margin-left:420.25pt;margin-top:5.4pt;width:30pt;height:23.6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</w:p>
    <w:p w:rsidR="00184A67" w:rsidRPr="00297B4E" w:rsidRDefault="002323A6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493688E" wp14:editId="761ECFDF">
                <wp:simplePos x="0" y="0"/>
                <wp:positionH relativeFrom="column">
                  <wp:posOffset>201881</wp:posOffset>
                </wp:positionH>
                <wp:positionV relativeFrom="paragraph">
                  <wp:posOffset>42693</wp:posOffset>
                </wp:positionV>
                <wp:extent cx="5264150" cy="380011"/>
                <wp:effectExtent l="0" t="0" r="12700" b="20320"/>
                <wp:wrapNone/>
                <wp:docPr id="5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0" cy="3800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07786C" w:rsidRDefault="00297B4E" w:rsidP="00443B18">
                            <w:pPr>
                              <w:spacing w:after="0" w:line="240" w:lineRule="auto"/>
                              <w:rPr>
                                <w:rFonts w:ascii="Accord Heavy SF" w:hAnsi="Accord Heavy SF"/>
                                <w:sz w:val="32"/>
                                <w:szCs w:val="24"/>
                                <w:lang w:val="fr-FR"/>
                              </w:rPr>
                            </w:pPr>
                            <w:r w:rsidRPr="0007786C">
                              <w:rPr>
                                <w:rFonts w:ascii="Accord Heavy SF" w:hAnsi="Accord Heavy SF"/>
                                <w:sz w:val="32"/>
                                <w:szCs w:val="24"/>
                                <w:lang w:val="fr-FR"/>
                              </w:rPr>
                              <w:t>La mère est très gênée et elle ne sait pas quoi dire.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51" type="#_x0000_t202" style="position:absolute;margin-left:15.9pt;margin-top:3.35pt;width:414.5pt;height:29.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">
                <v:textbox>
                  <w:txbxContent>
                    <w:p w:rsidR="00297B4E" w:rsidRPr="0007786C" w:rsidRDefault="00297B4E" w:rsidP="00443B18">
                      <w:pPr>
                        <w:spacing w:after="0" w:line="240" w:lineRule="auto"/>
                        <w:rPr>
                          <w:rFonts w:ascii="Accord Heavy SF" w:hAnsi="Accord Heavy SF"/>
                          <w:sz w:val="32"/>
                          <w:szCs w:val="24"/>
                          <w:lang w:val="fr-FR"/>
                        </w:rPr>
                      </w:pPr>
                      <w:r w:rsidRPr="0007786C">
                        <w:rPr>
                          <w:rFonts w:ascii="Accord Heavy SF" w:hAnsi="Accord Heavy SF"/>
                          <w:sz w:val="32"/>
                          <w:szCs w:val="24"/>
                          <w:lang w:val="fr-FR"/>
                        </w:rPr>
                        <w:t>La mère est très gênée et elle ne sait pas quoi dire.</w:t>
                      </w:r>
                    </w:p>
                  </w:txbxContent>
                </v:textbox>
              </v:shape>
            </w:pict>
          </mc:Fallback>
        </mc:AlternateContent>
      </w:r>
    </w:p>
    <w:p w:rsidR="00443B18" w:rsidRDefault="00443B18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2196864" behindDoc="0" locked="0" layoutInCell="1" allowOverlap="1" wp14:anchorId="07E2DDB0" wp14:editId="255F54C6">
            <wp:simplePos x="0" y="0"/>
            <wp:positionH relativeFrom="column">
              <wp:posOffset>5427009</wp:posOffset>
            </wp:positionH>
            <wp:positionV relativeFrom="paragraph">
              <wp:posOffset>28575</wp:posOffset>
            </wp:positionV>
            <wp:extent cx="569595" cy="791210"/>
            <wp:effectExtent l="0" t="0" r="1905" b="8890"/>
            <wp:wrapNone/>
            <wp:docPr id="308" name="Picture 308" descr="C:\Users\mhuet\AppData\Local\Microsoft\Windows\Temporary Internet Files\Content.IE5\UNXQCZAB\MC9004418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huet\AppData\Local\Microsoft\Windows\Temporary Internet Files\Content.IE5\UNXQCZAB\MC900441880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86C" w:rsidRPr="0007786C" w:rsidRDefault="0007786C" w:rsidP="00077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 w:rsidRPr="0007786C">
        <w:rPr>
          <w:rFonts w:ascii="Century Gothic" w:eastAsia="Times New Roman" w:hAnsi="Century Gothic" w:cs="Times New Roman"/>
          <w:b/>
          <w:sz w:val="24"/>
          <w:szCs w:val="24"/>
          <w:u w:val="single"/>
        </w:rPr>
        <w:t>HELP BOX :</w:t>
      </w:r>
    </w:p>
    <w:p w:rsidR="0007786C" w:rsidRPr="0007786C" w:rsidRDefault="0007786C" w:rsidP="00077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07786C">
        <w:rPr>
          <w:rFonts w:ascii="Century Gothic" w:eastAsia="Times New Roman" w:hAnsi="Century Gothic" w:cs="Times New Roman"/>
          <w:sz w:val="24"/>
          <w:szCs w:val="24"/>
        </w:rPr>
        <w:t>FAIRE LES COURSES = DO SHOPPING</w:t>
      </w:r>
      <w:r w:rsidRPr="0007786C">
        <w:rPr>
          <w:rFonts w:ascii="Century Gothic" w:eastAsia="Times New Roman" w:hAnsi="Century Gothic" w:cs="Times New Roman"/>
          <w:sz w:val="24"/>
          <w:szCs w:val="24"/>
        </w:rPr>
        <w:tab/>
      </w:r>
      <w:r w:rsidRPr="0007786C">
        <w:rPr>
          <w:rFonts w:ascii="Century Gothic" w:eastAsia="Times New Roman" w:hAnsi="Century Gothic" w:cs="Times New Roman"/>
          <w:sz w:val="24"/>
          <w:szCs w:val="24"/>
        </w:rPr>
        <w:tab/>
        <w:t>COMMENCER = TO START</w:t>
      </w:r>
    </w:p>
    <w:p w:rsidR="0007786C" w:rsidRDefault="0007786C" w:rsidP="00077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DEMANDER = TO ASK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LA FEMME = THE WOMAN</w:t>
      </w:r>
    </w:p>
    <w:p w:rsidR="0007786C" w:rsidRDefault="0007786C" w:rsidP="00077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sz w:val="24"/>
          <w:szCs w:val="24"/>
        </w:rPr>
        <w:t>SE TENIR DEBOUT = TO STAND</w:t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</w:r>
      <w:r>
        <w:rPr>
          <w:rFonts w:ascii="Century Gothic" w:eastAsia="Times New Roman" w:hAnsi="Century Gothic" w:cs="Times New Roman"/>
          <w:sz w:val="24"/>
          <w:szCs w:val="24"/>
        </w:rPr>
        <w:tab/>
        <w:t>SUIVRE = TO FOLLOW</w:t>
      </w:r>
    </w:p>
    <w:p w:rsidR="0007786C" w:rsidRPr="0007786C" w:rsidRDefault="0007786C" w:rsidP="00077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val="fr-FR"/>
        </w:rPr>
      </w:pPr>
      <w:r w:rsidRPr="0007786C">
        <w:rPr>
          <w:rFonts w:ascii="Century Gothic" w:eastAsia="Times New Roman" w:hAnsi="Century Gothic" w:cs="Times New Roman"/>
          <w:sz w:val="24"/>
          <w:szCs w:val="24"/>
          <w:lang w:val="fr-FR"/>
        </w:rPr>
        <w:t>PRODUITS LAITIERS = DIARY PRODUCTS</w:t>
      </w:r>
      <w:r w:rsidRPr="0007786C">
        <w:rPr>
          <w:rFonts w:ascii="Century Gothic" w:eastAsia="Times New Roman" w:hAnsi="Century Gothic" w:cs="Times New Roman"/>
          <w:sz w:val="24"/>
          <w:szCs w:val="24"/>
          <w:lang w:val="fr-FR"/>
        </w:rPr>
        <w:tab/>
        <w:t>PARTOUT - EVERYWHERE</w:t>
      </w: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4583818</wp:posOffset>
                </wp:positionH>
                <wp:positionV relativeFrom="paragraph">
                  <wp:posOffset>11743</wp:posOffset>
                </wp:positionV>
                <wp:extent cx="748146" cy="593767"/>
                <wp:effectExtent l="38100" t="19050" r="33020" b="34925"/>
                <wp:wrapNone/>
                <wp:docPr id="309" name="5-Point Sta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146" cy="59376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09" o:spid="_x0000_s1026" style="position:absolute;margin-left:360.95pt;margin-top:.9pt;width:58.9pt;height:46.7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8146,593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" path="m1,226798r285767,2l374073,r88305,226800l748145,226798,516954,366967r88308,226798l374073,453594,142884,593765,231192,366967,1,226798xe" fillcolor="yellow" strokecolor="black [3213]" strokeweight="2pt">
                <v:path arrowok="t" o:connecttype="custom" o:connectlocs="1,226798;285768,226800;374073,0;462378,226800;748145,226798;516954,366967;605262,593765;374073,453594;142884,593765;231192,366967;1,226798" o:connectangles="0,0,0,0,0,0,0,0,0,0,0"/>
              </v:shape>
            </w:pict>
          </mc:Fallback>
        </mc:AlternateContent>
      </w: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lang w:val="fr-FR"/>
        </w:rPr>
      </w:pPr>
      <w:r w:rsidRPr="0007786C">
        <w:rPr>
          <w:rFonts w:ascii="Century Gothic" w:eastAsia="Times New Roman" w:hAnsi="Century Gothic" w:cs="Times New Roman"/>
          <w:b/>
          <w:sz w:val="24"/>
          <w:szCs w:val="24"/>
          <w:u w:val="single"/>
          <w:lang w:val="fr-FR"/>
        </w:rPr>
        <w:t xml:space="preserve">CHALLENGE: </w:t>
      </w:r>
      <w:r w:rsidRPr="0007786C">
        <w:rPr>
          <w:rFonts w:ascii="Century Gothic" w:eastAsia="Times New Roman" w:hAnsi="Century Gothic" w:cs="Times New Roman"/>
          <w:b/>
          <w:sz w:val="24"/>
          <w:szCs w:val="24"/>
          <w:lang w:val="fr-FR"/>
        </w:rPr>
        <w:t>DEVINE LA SUITE DE L’HISTOIRE…</w:t>
      </w: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</w:rPr>
      </w:pPr>
      <w:r w:rsidRPr="0007786C">
        <w:rPr>
          <w:rFonts w:ascii="Century Gothic" w:eastAsia="Times New Roman" w:hAnsi="Century Gothic" w:cs="Times New Roman"/>
          <w:b/>
          <w:sz w:val="24"/>
          <w:szCs w:val="24"/>
        </w:rPr>
        <w:t>GUESS WHAT HAPPENS NEXT (USE THE FUTURE TENSE)</w:t>
      </w: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EED6ADB" wp14:editId="45290E61">
                <wp:simplePos x="0" y="0"/>
                <wp:positionH relativeFrom="column">
                  <wp:posOffset>1531917</wp:posOffset>
                </wp:positionH>
                <wp:positionV relativeFrom="paragraph">
                  <wp:posOffset>175780</wp:posOffset>
                </wp:positionV>
                <wp:extent cx="4547870" cy="2197100"/>
                <wp:effectExtent l="533400" t="0" r="43180" b="31750"/>
                <wp:wrapNone/>
                <wp:docPr id="310" name="Cloud Callout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7870" cy="2197100"/>
                        </a:xfrm>
                        <a:prstGeom prst="cloudCallout">
                          <a:avLst>
                            <a:gd name="adj1" fmla="val -60262"/>
                            <a:gd name="adj2" fmla="val 1601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786C" w:rsidRPr="0007786C" w:rsidRDefault="0007786C" w:rsidP="0007786C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10" o:spid="_x0000_s1052" type="#_x0000_t106" style="position:absolute;margin-left:120.6pt;margin-top:13.85pt;width:358.1pt;height:17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" adj="-2217,14260" fillcolor="white [3201]" strokecolor="black [3200]" strokeweight="2pt">
                <v:textbox>
                  <w:txbxContent>
                    <w:p w:rsidR="0007786C" w:rsidRPr="0007786C" w:rsidRDefault="0007786C" w:rsidP="0007786C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07786C">
        <w:rPr>
          <w:rFonts w:ascii="Century Gothic" w:eastAsia="Times New Roman" w:hAnsi="Century Gothic" w:cs="Times New Roman"/>
          <w:sz w:val="24"/>
          <w:szCs w:val="24"/>
        </w:rPr>
        <w:t xml:space="preserve">Elle </w:t>
      </w:r>
      <w:proofErr w:type="spellStart"/>
      <w:r w:rsidRPr="0007786C">
        <w:rPr>
          <w:rFonts w:ascii="Century Gothic" w:eastAsia="Times New Roman" w:hAnsi="Century Gothic" w:cs="Times New Roman"/>
          <w:sz w:val="24"/>
          <w:szCs w:val="24"/>
        </w:rPr>
        <w:t>va</w:t>
      </w:r>
      <w:proofErr w:type="spellEnd"/>
      <w:r w:rsidRPr="0007786C">
        <w:rPr>
          <w:rFonts w:ascii="Century Gothic" w:eastAsia="Times New Roman" w:hAnsi="Century Gothic" w:cs="Times New Roman"/>
          <w:sz w:val="24"/>
          <w:szCs w:val="24"/>
        </w:rPr>
        <w:t>…</w:t>
      </w: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</w:rPr>
      </w:pPr>
      <w:r w:rsidRPr="0007786C">
        <w:rPr>
          <w:rFonts w:ascii="Century Gothic" w:eastAsia="Times New Roman" w:hAnsi="Century Gothic" w:cs="Times New Roman"/>
          <w:sz w:val="24"/>
          <w:szCs w:val="24"/>
        </w:rPr>
        <w:t xml:space="preserve">Il </w:t>
      </w:r>
      <w:proofErr w:type="spellStart"/>
      <w:r w:rsidRPr="0007786C">
        <w:rPr>
          <w:rFonts w:ascii="Century Gothic" w:eastAsia="Times New Roman" w:hAnsi="Century Gothic" w:cs="Times New Roman"/>
          <w:sz w:val="24"/>
          <w:szCs w:val="24"/>
        </w:rPr>
        <w:t>va</w:t>
      </w:r>
      <w:proofErr w:type="spellEnd"/>
      <w:r w:rsidRPr="0007786C">
        <w:rPr>
          <w:rFonts w:ascii="Century Gothic" w:eastAsia="Times New Roman" w:hAnsi="Century Gothic" w:cs="Times New Roman"/>
          <w:sz w:val="24"/>
          <w:szCs w:val="24"/>
        </w:rPr>
        <w:t>…</w:t>
      </w: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2199936" behindDoc="0" locked="0" layoutInCell="1" allowOverlap="1" wp14:anchorId="0EC2ED79" wp14:editId="671D0549">
            <wp:simplePos x="0" y="0"/>
            <wp:positionH relativeFrom="column">
              <wp:posOffset>0</wp:posOffset>
            </wp:positionH>
            <wp:positionV relativeFrom="paragraph">
              <wp:posOffset>140335</wp:posOffset>
            </wp:positionV>
            <wp:extent cx="1177290" cy="1389380"/>
            <wp:effectExtent l="0" t="0" r="3810" b="1270"/>
            <wp:wrapNone/>
            <wp:docPr id="311" name="Picture 311" descr="C:\Users\mhuet\AppData\Local\Microsoft\Windows\Temporary Internet Files\Content.IE5\7KT6NWNC\MC9004419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huet\AppData\Local\Microsoft\Windows\Temporary Internet Files\Content.IE5\7KT6NWNC\MC900441902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07786C" w:rsidRPr="0007786C" w:rsidRDefault="0007786C" w:rsidP="00443B18">
      <w:pPr>
        <w:spacing w:after="0" w:line="240" w:lineRule="auto"/>
        <w:rPr>
          <w:rFonts w:ascii="Century Gothic" w:eastAsia="Times New Roman" w:hAnsi="Century Gothic" w:cs="Times New Roman"/>
          <w:b/>
          <w:sz w:val="24"/>
          <w:szCs w:val="24"/>
          <w:u w:val="single"/>
        </w:rPr>
      </w:pPr>
    </w:p>
    <w:p w:rsidR="00E841CD" w:rsidRPr="00E841CD" w:rsidRDefault="00E841CD" w:rsidP="002323A6">
      <w:pPr>
        <w:pStyle w:val="ListParagraph"/>
        <w:numPr>
          <w:ilvl w:val="0"/>
          <w:numId w:val="12"/>
        </w:numPr>
        <w:spacing w:after="0" w:line="240" w:lineRule="auto"/>
        <w:rPr>
          <w:rFonts w:ascii="Century Gothic" w:hAnsi="Century Gothic"/>
          <w:i/>
          <w:sz w:val="24"/>
          <w:szCs w:val="24"/>
          <w:lang w:val="fr-FR"/>
        </w:rPr>
      </w:pPr>
      <w:r w:rsidRPr="00E841CD"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7043E80" wp14:editId="08DE9037">
                <wp:simplePos x="0" y="0"/>
                <wp:positionH relativeFrom="column">
                  <wp:posOffset>-154379</wp:posOffset>
                </wp:positionH>
                <wp:positionV relativeFrom="paragraph">
                  <wp:posOffset>546265</wp:posOffset>
                </wp:positionV>
                <wp:extent cx="4547870" cy="2078182"/>
                <wp:effectExtent l="19050" t="0" r="805180" b="36830"/>
                <wp:wrapNone/>
                <wp:docPr id="313" name="Cloud Callout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7870" cy="2078182"/>
                        </a:xfrm>
                        <a:prstGeom prst="cloudCallout">
                          <a:avLst>
                            <a:gd name="adj1" fmla="val 65597"/>
                            <a:gd name="adj2" fmla="val 196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841CD" w:rsidRPr="0007786C" w:rsidRDefault="00E841CD" w:rsidP="00E841CD">
                            <w:pPr>
                              <w:jc w:val="center"/>
                              <w:rPr>
                                <w:sz w:val="24"/>
                                <w:u w:val="single"/>
                              </w:rPr>
                            </w:pP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 w:rsidRPr="0007786C"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313" o:spid="_x0000_s1053" type="#_x0000_t106" style="position:absolute;left:0;text-align:left;margin-left:-12.15pt;margin-top:43pt;width:358.1pt;height:163.65pt;z-index:25220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" adj="24969,11224" fillcolor="window" strokecolor="windowText" strokeweight="2pt">
                <v:textbox>
                  <w:txbxContent>
                    <w:p w:rsidR="00E841CD" w:rsidRPr="0007786C" w:rsidRDefault="00E841CD" w:rsidP="00E841CD">
                      <w:pPr>
                        <w:jc w:val="center"/>
                        <w:rPr>
                          <w:sz w:val="24"/>
                          <w:u w:val="single"/>
                        </w:rPr>
                      </w:pP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  <w:r w:rsidRPr="0007786C">
                        <w:rPr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5D4F4E0B" wp14:editId="4671E173">
            <wp:simplePos x="0" y="0"/>
            <wp:positionH relativeFrom="column">
              <wp:posOffset>4773295</wp:posOffset>
            </wp:positionH>
            <wp:positionV relativeFrom="paragraph">
              <wp:posOffset>491490</wp:posOffset>
            </wp:positionV>
            <wp:extent cx="1384300" cy="1519555"/>
            <wp:effectExtent l="95250" t="76200" r="82550" b="918845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9" t="22857" r="48654" b="50973"/>
                    <a:stretch/>
                  </pic:blipFill>
                  <pic:spPr bwMode="auto">
                    <a:xfrm>
                      <a:off x="0" y="0"/>
                      <a:ext cx="1384300" cy="15195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3A6" w:rsidRPr="00AD7467">
        <w:rPr>
          <w:rFonts w:ascii="Century Gothic" w:hAnsi="Century Gothic"/>
          <w:b/>
          <w:sz w:val="24"/>
          <w:szCs w:val="24"/>
          <w:u w:val="single"/>
          <w:lang w:val="fr-FR"/>
        </w:rPr>
        <w:t>Maintenant, regarde la fin du court-métrage. Que se passe-</w:t>
      </w:r>
      <w:proofErr w:type="spellStart"/>
      <w:r w:rsidR="002323A6" w:rsidRPr="00AD7467">
        <w:rPr>
          <w:rFonts w:ascii="Century Gothic" w:hAnsi="Century Gothic"/>
          <w:b/>
          <w:sz w:val="24"/>
          <w:szCs w:val="24"/>
          <w:u w:val="single"/>
          <w:lang w:val="fr-FR"/>
        </w:rPr>
        <w:t>t’il</w:t>
      </w:r>
      <w:proofErr w:type="spellEnd"/>
      <w:r w:rsidR="002323A6" w:rsidRPr="00AD7467">
        <w:rPr>
          <w:rFonts w:ascii="Century Gothic" w:hAnsi="Century Gothic"/>
          <w:b/>
          <w:sz w:val="24"/>
          <w:szCs w:val="24"/>
          <w:u w:val="single"/>
          <w:lang w:val="fr-FR"/>
        </w:rPr>
        <w:t> ?</w:t>
      </w:r>
      <w:r w:rsidR="0007786C"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 Qu’est-ce que dit le petit garçon ?</w:t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 </w:t>
      </w:r>
      <w:r w:rsidRPr="00E841CD">
        <w:rPr>
          <w:rFonts w:ascii="Century Gothic" w:hAnsi="Century Gothic"/>
          <w:i/>
          <w:sz w:val="24"/>
          <w:szCs w:val="24"/>
          <w:lang w:val="fr-FR"/>
        </w:rPr>
        <w:t>(</w:t>
      </w:r>
      <w:proofErr w:type="spellStart"/>
      <w:r w:rsidRPr="00E841CD">
        <w:rPr>
          <w:rFonts w:ascii="Century Gothic" w:hAnsi="Century Gothic"/>
          <w:i/>
          <w:sz w:val="24"/>
          <w:szCs w:val="24"/>
          <w:lang w:val="fr-FR"/>
        </w:rPr>
        <w:t>what</w:t>
      </w:r>
      <w:proofErr w:type="spellEnd"/>
      <w:r w:rsidRPr="00E841CD">
        <w:rPr>
          <w:rFonts w:ascii="Century Gothic" w:hAnsi="Century Gothic"/>
          <w:i/>
          <w:sz w:val="24"/>
          <w:szCs w:val="24"/>
          <w:lang w:val="fr-FR"/>
        </w:rPr>
        <w:t xml:space="preserve"> </w:t>
      </w:r>
      <w:proofErr w:type="spellStart"/>
      <w:r w:rsidRPr="00E841CD">
        <w:rPr>
          <w:rFonts w:ascii="Century Gothic" w:hAnsi="Century Gothic"/>
          <w:i/>
          <w:sz w:val="24"/>
          <w:szCs w:val="24"/>
          <w:lang w:val="fr-FR"/>
        </w:rPr>
        <w:t>happens</w:t>
      </w:r>
      <w:proofErr w:type="spellEnd"/>
      <w:r w:rsidRPr="00E841CD">
        <w:rPr>
          <w:rFonts w:ascii="Century Gothic" w:hAnsi="Century Gothic"/>
          <w:i/>
          <w:sz w:val="24"/>
          <w:szCs w:val="24"/>
          <w:lang w:val="fr-FR"/>
        </w:rPr>
        <w:t xml:space="preserve"> ? </w:t>
      </w:r>
      <w:proofErr w:type="spellStart"/>
      <w:r w:rsidRPr="00E841CD">
        <w:rPr>
          <w:rFonts w:ascii="Century Gothic" w:hAnsi="Century Gothic"/>
          <w:i/>
          <w:sz w:val="24"/>
          <w:szCs w:val="24"/>
          <w:lang w:val="fr-FR"/>
        </w:rPr>
        <w:t>what</w:t>
      </w:r>
      <w:proofErr w:type="spellEnd"/>
      <w:r w:rsidRPr="00E841CD">
        <w:rPr>
          <w:rFonts w:ascii="Century Gothic" w:hAnsi="Century Gothic"/>
          <w:i/>
          <w:sz w:val="24"/>
          <w:szCs w:val="24"/>
          <w:lang w:val="fr-FR"/>
        </w:rPr>
        <w:t xml:space="preserve"> </w:t>
      </w:r>
      <w:proofErr w:type="spellStart"/>
      <w:r w:rsidRPr="00E841CD">
        <w:rPr>
          <w:rFonts w:ascii="Century Gothic" w:hAnsi="Century Gothic"/>
          <w:i/>
          <w:sz w:val="24"/>
          <w:szCs w:val="24"/>
          <w:lang w:val="fr-FR"/>
        </w:rPr>
        <w:t>does</w:t>
      </w:r>
      <w:proofErr w:type="spellEnd"/>
      <w:r w:rsidRPr="00E841CD">
        <w:rPr>
          <w:rFonts w:ascii="Century Gothic" w:hAnsi="Century Gothic"/>
          <w:i/>
          <w:sz w:val="24"/>
          <w:szCs w:val="24"/>
          <w:lang w:val="fr-FR"/>
        </w:rPr>
        <w:t xml:space="preserve"> the boy </w:t>
      </w:r>
      <w:proofErr w:type="spellStart"/>
      <w:r w:rsidRPr="00E841CD">
        <w:rPr>
          <w:rFonts w:ascii="Century Gothic" w:hAnsi="Century Gothic"/>
          <w:i/>
          <w:sz w:val="24"/>
          <w:szCs w:val="24"/>
          <w:lang w:val="fr-FR"/>
        </w:rPr>
        <w:t>say</w:t>
      </w:r>
      <w:proofErr w:type="spellEnd"/>
      <w:r w:rsidRPr="00E841CD">
        <w:rPr>
          <w:rFonts w:ascii="Century Gothic" w:hAnsi="Century Gothic"/>
          <w:i/>
          <w:sz w:val="24"/>
          <w:szCs w:val="24"/>
          <w:lang w:val="fr-FR"/>
        </w:rPr>
        <w:t> ?</w:t>
      </w:r>
      <w:r>
        <w:rPr>
          <w:rFonts w:ascii="Century Gothic" w:hAnsi="Century Gothic"/>
          <w:i/>
          <w:sz w:val="24"/>
          <w:szCs w:val="24"/>
          <w:lang w:val="fr-FR"/>
        </w:rPr>
        <w:t>)</w:t>
      </w:r>
    </w:p>
    <w:p w:rsidR="00E841CD" w:rsidRDefault="00E841CD" w:rsidP="002323A6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</w:p>
    <w:p w:rsidR="00E841CD" w:rsidRDefault="00E841CD" w:rsidP="002323A6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</w:p>
    <w:p w:rsidR="00E841CD" w:rsidRDefault="00E841CD" w:rsidP="002323A6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</w:p>
    <w:p w:rsidR="00E841CD" w:rsidRDefault="00E841CD" w:rsidP="002323A6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</w:p>
    <w:p w:rsidR="00E841CD" w:rsidRDefault="00E841CD" w:rsidP="002323A6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</w:p>
    <w:p w:rsidR="00E841CD" w:rsidRDefault="00E841CD" w:rsidP="002323A6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</w:p>
    <w:p w:rsidR="00E841CD" w:rsidRDefault="00E841CD" w:rsidP="002323A6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</w:p>
    <w:p w:rsidR="00E841CD" w:rsidRDefault="00E841CD" w:rsidP="002323A6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</w:p>
    <w:p w:rsidR="00E841CD" w:rsidRDefault="00E841CD" w:rsidP="002323A6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</w:p>
    <w:p w:rsidR="002323A6" w:rsidRPr="00E841CD" w:rsidRDefault="002323A6" w:rsidP="00E841CD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443B18" w:rsidRDefault="00443B18" w:rsidP="002323A6">
      <w:pPr>
        <w:pStyle w:val="ListParagraph"/>
        <w:numPr>
          <w:ilvl w:val="0"/>
          <w:numId w:val="12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 w:rsidRPr="00A03F3D">
        <w:rPr>
          <w:rFonts w:ascii="Century Gothic" w:hAnsi="Century Gothic"/>
          <w:b/>
          <w:sz w:val="24"/>
          <w:szCs w:val="24"/>
          <w:u w:val="single"/>
          <w:lang w:val="fr-FR"/>
        </w:rPr>
        <w:t>Que penses-tu du racism</w:t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>e ?</w:t>
      </w:r>
      <w:r w:rsidR="00F3459D"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 / </w:t>
      </w:r>
      <w:proofErr w:type="spellStart"/>
      <w:r w:rsidR="00F3459D">
        <w:rPr>
          <w:rFonts w:ascii="Century Gothic" w:hAnsi="Century Gothic"/>
          <w:b/>
          <w:sz w:val="24"/>
          <w:szCs w:val="24"/>
          <w:u w:val="single"/>
          <w:lang w:val="fr-FR"/>
        </w:rPr>
        <w:t>What</w:t>
      </w:r>
      <w:proofErr w:type="spellEnd"/>
      <w:r w:rsidR="00F3459D"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 do </w:t>
      </w:r>
      <w:proofErr w:type="spellStart"/>
      <w:r w:rsidR="00F3459D">
        <w:rPr>
          <w:rFonts w:ascii="Century Gothic" w:hAnsi="Century Gothic"/>
          <w:b/>
          <w:sz w:val="24"/>
          <w:szCs w:val="24"/>
          <w:u w:val="single"/>
          <w:lang w:val="fr-FR"/>
        </w:rPr>
        <w:t>you</w:t>
      </w:r>
      <w:proofErr w:type="spellEnd"/>
      <w:r w:rsidR="00F3459D"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 </w:t>
      </w:r>
      <w:proofErr w:type="spellStart"/>
      <w:r w:rsidR="00F3459D">
        <w:rPr>
          <w:rFonts w:ascii="Century Gothic" w:hAnsi="Century Gothic"/>
          <w:b/>
          <w:sz w:val="24"/>
          <w:szCs w:val="24"/>
          <w:u w:val="single"/>
          <w:lang w:val="fr-FR"/>
        </w:rPr>
        <w:t>think</w:t>
      </w:r>
      <w:proofErr w:type="spellEnd"/>
      <w:r w:rsidR="00F3459D"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 of </w:t>
      </w:r>
      <w:proofErr w:type="spellStart"/>
      <w:r w:rsidR="00F3459D">
        <w:rPr>
          <w:rFonts w:ascii="Century Gothic" w:hAnsi="Century Gothic"/>
          <w:b/>
          <w:sz w:val="24"/>
          <w:szCs w:val="24"/>
          <w:u w:val="single"/>
          <w:lang w:val="fr-FR"/>
        </w:rPr>
        <w:t>racism</w:t>
      </w:r>
      <w:proofErr w:type="spellEnd"/>
      <w:r w:rsidR="00F3459D">
        <w:rPr>
          <w:rFonts w:ascii="Century Gothic" w:hAnsi="Century Gothic"/>
          <w:b/>
          <w:sz w:val="24"/>
          <w:szCs w:val="24"/>
          <w:u w:val="single"/>
          <w:lang w:val="fr-FR"/>
        </w:rPr>
        <w:t> ?</w:t>
      </w:r>
    </w:p>
    <w:p w:rsidR="00443B18" w:rsidRDefault="002323A6" w:rsidP="00443B18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9E2D05F" wp14:editId="2D608CF4">
                <wp:simplePos x="0" y="0"/>
                <wp:positionH relativeFrom="column">
                  <wp:posOffset>3585845</wp:posOffset>
                </wp:positionH>
                <wp:positionV relativeFrom="paragraph">
                  <wp:posOffset>48318</wp:posOffset>
                </wp:positionV>
                <wp:extent cx="2272030" cy="1816924"/>
                <wp:effectExtent l="0" t="0" r="12700" b="12065"/>
                <wp:wrapNone/>
                <wp:docPr id="4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030" cy="1816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E410A6" w:rsidRDefault="00297B4E" w:rsidP="00443B1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u w:val="single"/>
                                <w:lang w:val="fr-FR"/>
                              </w:rPr>
                            </w:pPr>
                            <w:r w:rsidRPr="00E410A6">
                              <w:rPr>
                                <w:rFonts w:ascii="Comic Sans MS" w:hAnsi="Comic Sans MS"/>
                                <w:b/>
                                <w:u w:val="single"/>
                                <w:lang w:val="fr-FR"/>
                              </w:rPr>
                              <w:t>DONNE TON OPINION:</w:t>
                            </w:r>
                          </w:p>
                          <w:p w:rsidR="00297B4E" w:rsidRPr="00E410A6" w:rsidRDefault="00297B4E" w:rsidP="00443B1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E410A6">
                              <w:rPr>
                                <w:rFonts w:ascii="Comic Sans MS" w:hAnsi="Comic Sans MS"/>
                                <w:lang w:val="fr-FR"/>
                              </w:rPr>
                              <w:t>Je pense que</w:t>
                            </w:r>
                          </w:p>
                          <w:p w:rsidR="00297B4E" w:rsidRPr="00E410A6" w:rsidRDefault="00297B4E" w:rsidP="00443B1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E410A6">
                              <w:rPr>
                                <w:rFonts w:ascii="Comic Sans MS" w:hAnsi="Comic Sans MS"/>
                                <w:lang w:val="fr-FR"/>
                              </w:rPr>
                              <w:t>A mon avis</w:t>
                            </w:r>
                          </w:p>
                          <w:p w:rsidR="00297B4E" w:rsidRPr="00E410A6" w:rsidRDefault="00297B4E" w:rsidP="00443B1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E410A6">
                              <w:rPr>
                                <w:rFonts w:ascii="Comic Sans MS" w:hAnsi="Comic Sans MS"/>
                                <w:lang w:val="fr-FR"/>
                              </w:rPr>
                              <w:t>Je crois que</w:t>
                            </w:r>
                          </w:p>
                          <w:p w:rsidR="00297B4E" w:rsidRPr="00E410A6" w:rsidRDefault="00297B4E" w:rsidP="00443B1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E410A6">
                              <w:rPr>
                                <w:rFonts w:ascii="Comic Sans MS" w:hAnsi="Comic Sans MS"/>
                                <w:lang w:val="fr-FR"/>
                              </w:rPr>
                              <w:t>Je suppose que</w:t>
                            </w:r>
                          </w:p>
                          <w:p w:rsidR="00297B4E" w:rsidRPr="00E410A6" w:rsidRDefault="00297B4E" w:rsidP="00443B1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E410A6">
                              <w:rPr>
                                <w:rFonts w:ascii="Comic Sans MS" w:hAnsi="Comic Sans MS"/>
                                <w:lang w:val="fr-FR"/>
                              </w:rPr>
                              <w:t>D’un c</w:t>
                            </w:r>
                            <w:r w:rsidRPr="00E410A6">
                              <w:rPr>
                                <w:rFonts w:ascii="Comic Sans MS" w:hAnsi="Comic Sans MS" w:cstheme="minorHAnsi"/>
                                <w:lang w:val="fr-FR"/>
                              </w:rPr>
                              <w:t>ô</w:t>
                            </w:r>
                            <w:r w:rsidRPr="00E410A6">
                              <w:rPr>
                                <w:rFonts w:ascii="Comic Sans MS" w:hAnsi="Comic Sans MS"/>
                                <w:lang w:val="fr-FR"/>
                              </w:rPr>
                              <w:t>té… d’un autre c</w:t>
                            </w:r>
                            <w:r w:rsidRPr="00E410A6">
                              <w:rPr>
                                <w:rFonts w:ascii="Comic Sans MS" w:hAnsi="Comic Sans MS" w:cstheme="minorHAnsi"/>
                                <w:lang w:val="fr-FR"/>
                              </w:rPr>
                              <w:t>ô</w:t>
                            </w:r>
                            <w:r w:rsidRPr="00E410A6">
                              <w:rPr>
                                <w:rFonts w:ascii="Comic Sans MS" w:hAnsi="Comic Sans MS"/>
                                <w:lang w:val="fr-FR"/>
                              </w:rPr>
                              <w:t>té…</w:t>
                            </w:r>
                          </w:p>
                          <w:p w:rsidR="00297B4E" w:rsidRDefault="00297B4E" w:rsidP="00443B1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 w:rsidRPr="00E410A6">
                              <w:rPr>
                                <w:rFonts w:ascii="Comic Sans MS" w:hAnsi="Comic Sans MS"/>
                                <w:lang w:val="fr-FR"/>
                              </w:rPr>
                              <w:t>D’une part…d’autre part…</w:t>
                            </w:r>
                          </w:p>
                          <w:p w:rsidR="00297B4E" w:rsidRDefault="00297B4E" w:rsidP="00443B1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Je suis convaincu(e)</w:t>
                            </w:r>
                          </w:p>
                          <w:p w:rsidR="00297B4E" w:rsidRDefault="00297B4E" w:rsidP="00443B1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fr-FR"/>
                              </w:rPr>
                              <w:t>Il est important de…</w:t>
                            </w:r>
                          </w:p>
                          <w:p w:rsidR="00297B4E" w:rsidRPr="00872596" w:rsidRDefault="00297B4E" w:rsidP="00443B18">
                            <w:p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</w:p>
                          <w:p w:rsidR="00297B4E" w:rsidRPr="00872596" w:rsidRDefault="00297B4E" w:rsidP="00443B18">
                            <w:pPr>
                              <w:spacing w:after="0" w:line="240" w:lineRule="auto"/>
                              <w:rPr>
                                <w:lang w:val="fr-FR"/>
                              </w:rPr>
                            </w:pPr>
                          </w:p>
                          <w:p w:rsidR="00297B4E" w:rsidRPr="00872596" w:rsidRDefault="00297B4E" w:rsidP="00443B1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297B4E" w:rsidRPr="00872596" w:rsidRDefault="00297B4E" w:rsidP="00443B1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297B4E" w:rsidRPr="00872596" w:rsidRDefault="00297B4E" w:rsidP="00443B18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54" type="#_x0000_t202" style="position:absolute;margin-left:282.35pt;margin-top:3.8pt;width:178.9pt;height:143.05pt;z-index:2520330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">
                <v:textbox>
                  <w:txbxContent>
                    <w:p w:rsidR="00297B4E" w:rsidRPr="00E410A6" w:rsidRDefault="00297B4E" w:rsidP="00443B1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u w:val="single"/>
                          <w:lang w:val="fr-FR"/>
                        </w:rPr>
                      </w:pPr>
                      <w:r w:rsidRPr="00E410A6">
                        <w:rPr>
                          <w:rFonts w:ascii="Comic Sans MS" w:hAnsi="Comic Sans MS"/>
                          <w:b/>
                          <w:u w:val="single"/>
                          <w:lang w:val="fr-FR"/>
                        </w:rPr>
                        <w:t>DONNE TON OPINION:</w:t>
                      </w:r>
                    </w:p>
                    <w:p w:rsidR="00297B4E" w:rsidRPr="00E410A6" w:rsidRDefault="00297B4E" w:rsidP="00443B18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E410A6">
                        <w:rPr>
                          <w:rFonts w:ascii="Comic Sans MS" w:hAnsi="Comic Sans MS"/>
                          <w:lang w:val="fr-FR"/>
                        </w:rPr>
                        <w:t>Je pense que</w:t>
                      </w:r>
                    </w:p>
                    <w:p w:rsidR="00297B4E" w:rsidRPr="00E410A6" w:rsidRDefault="00297B4E" w:rsidP="00443B18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E410A6">
                        <w:rPr>
                          <w:rFonts w:ascii="Comic Sans MS" w:hAnsi="Comic Sans MS"/>
                          <w:lang w:val="fr-FR"/>
                        </w:rPr>
                        <w:t>A mon avis</w:t>
                      </w:r>
                    </w:p>
                    <w:p w:rsidR="00297B4E" w:rsidRPr="00E410A6" w:rsidRDefault="00297B4E" w:rsidP="00443B18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E410A6">
                        <w:rPr>
                          <w:rFonts w:ascii="Comic Sans MS" w:hAnsi="Comic Sans MS"/>
                          <w:lang w:val="fr-FR"/>
                        </w:rPr>
                        <w:t>Je crois que</w:t>
                      </w:r>
                    </w:p>
                    <w:p w:rsidR="00297B4E" w:rsidRPr="00E410A6" w:rsidRDefault="00297B4E" w:rsidP="00443B18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E410A6">
                        <w:rPr>
                          <w:rFonts w:ascii="Comic Sans MS" w:hAnsi="Comic Sans MS"/>
                          <w:lang w:val="fr-FR"/>
                        </w:rPr>
                        <w:t>Je suppose que</w:t>
                      </w:r>
                    </w:p>
                    <w:p w:rsidR="00297B4E" w:rsidRPr="00E410A6" w:rsidRDefault="00297B4E" w:rsidP="00443B18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E410A6">
                        <w:rPr>
                          <w:rFonts w:ascii="Comic Sans MS" w:hAnsi="Comic Sans MS"/>
                          <w:lang w:val="fr-FR"/>
                        </w:rPr>
                        <w:t>D’un c</w:t>
                      </w:r>
                      <w:r w:rsidRPr="00E410A6">
                        <w:rPr>
                          <w:rFonts w:ascii="Comic Sans MS" w:hAnsi="Comic Sans MS" w:cstheme="minorHAnsi"/>
                          <w:lang w:val="fr-FR"/>
                        </w:rPr>
                        <w:t>ô</w:t>
                      </w:r>
                      <w:r w:rsidRPr="00E410A6">
                        <w:rPr>
                          <w:rFonts w:ascii="Comic Sans MS" w:hAnsi="Comic Sans MS"/>
                          <w:lang w:val="fr-FR"/>
                        </w:rPr>
                        <w:t>té… d’un autre c</w:t>
                      </w:r>
                      <w:r w:rsidRPr="00E410A6">
                        <w:rPr>
                          <w:rFonts w:ascii="Comic Sans MS" w:hAnsi="Comic Sans MS" w:cstheme="minorHAnsi"/>
                          <w:lang w:val="fr-FR"/>
                        </w:rPr>
                        <w:t>ô</w:t>
                      </w:r>
                      <w:r w:rsidRPr="00E410A6">
                        <w:rPr>
                          <w:rFonts w:ascii="Comic Sans MS" w:hAnsi="Comic Sans MS"/>
                          <w:lang w:val="fr-FR"/>
                        </w:rPr>
                        <w:t>té…</w:t>
                      </w:r>
                    </w:p>
                    <w:p w:rsidR="00297B4E" w:rsidRDefault="00297B4E" w:rsidP="00443B18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 w:rsidRPr="00E410A6">
                        <w:rPr>
                          <w:rFonts w:ascii="Comic Sans MS" w:hAnsi="Comic Sans MS"/>
                          <w:lang w:val="fr-FR"/>
                        </w:rPr>
                        <w:t>D’une part…d’autre part…</w:t>
                      </w:r>
                    </w:p>
                    <w:p w:rsidR="00297B4E" w:rsidRDefault="00297B4E" w:rsidP="00443B18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lang w:val="fr-FR"/>
                        </w:rPr>
                        <w:t>Je suis convaincu(e)</w:t>
                      </w:r>
                    </w:p>
                    <w:p w:rsidR="00297B4E" w:rsidRDefault="00297B4E" w:rsidP="00443B18">
                      <w:pPr>
                        <w:spacing w:after="0" w:line="240" w:lineRule="auto"/>
                        <w:rPr>
                          <w:rFonts w:ascii="Comic Sans MS" w:hAnsi="Comic Sans MS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lang w:val="fr-FR"/>
                        </w:rPr>
                        <w:t>Il est important de…</w:t>
                      </w:r>
                    </w:p>
                    <w:p w:rsidR="00297B4E" w:rsidRPr="00872596" w:rsidRDefault="00297B4E" w:rsidP="00443B18">
                      <w:pPr>
                        <w:spacing w:after="0" w:line="240" w:lineRule="auto"/>
                        <w:rPr>
                          <w:lang w:val="fr-FR"/>
                        </w:rPr>
                      </w:pPr>
                    </w:p>
                    <w:p w:rsidR="00297B4E" w:rsidRPr="00872596" w:rsidRDefault="00297B4E" w:rsidP="00443B18">
                      <w:pPr>
                        <w:spacing w:after="0" w:line="240" w:lineRule="auto"/>
                        <w:rPr>
                          <w:lang w:val="fr-FR"/>
                        </w:rPr>
                      </w:pPr>
                    </w:p>
                    <w:p w:rsidR="00297B4E" w:rsidRPr="00872596" w:rsidRDefault="00297B4E" w:rsidP="00443B18">
                      <w:pPr>
                        <w:rPr>
                          <w:lang w:val="fr-FR"/>
                        </w:rPr>
                      </w:pPr>
                    </w:p>
                    <w:p w:rsidR="00297B4E" w:rsidRPr="00872596" w:rsidRDefault="00297B4E" w:rsidP="00443B18">
                      <w:pPr>
                        <w:rPr>
                          <w:lang w:val="fr-FR"/>
                        </w:rPr>
                      </w:pPr>
                    </w:p>
                    <w:p w:rsidR="00297B4E" w:rsidRPr="00872596" w:rsidRDefault="00297B4E" w:rsidP="00443B18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3B18"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6C0C2835" wp14:editId="296F629B">
            <wp:simplePos x="0" y="0"/>
            <wp:positionH relativeFrom="column">
              <wp:posOffset>5162550</wp:posOffset>
            </wp:positionH>
            <wp:positionV relativeFrom="paragraph">
              <wp:posOffset>165735</wp:posOffset>
            </wp:positionV>
            <wp:extent cx="504825" cy="704850"/>
            <wp:effectExtent l="19050" t="0" r="9525" b="0"/>
            <wp:wrapNone/>
            <wp:docPr id="226" name="Picture 7" descr="C:\Users\Muriel\AppData\Local\Microsoft\Windows\Temporary Internet Files\Content.IE5\Y03K2HT1\MCj0441880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riel\AppData\Local\Microsoft\Windows\Temporary Internet Files\Content.IE5\Y03K2HT1\MCj04418800000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proofErr w:type="spellStart"/>
      <w:r>
        <w:rPr>
          <w:rFonts w:ascii="Century Gothic" w:hAnsi="Century Gothic"/>
          <w:sz w:val="24"/>
          <w:szCs w:val="24"/>
          <w:u w:val="single"/>
          <w:lang w:val="fr-FR"/>
        </w:rPr>
        <w:t>e.g</w:t>
      </w:r>
      <w:proofErr w:type="spellEnd"/>
      <w:r>
        <w:rPr>
          <w:rFonts w:ascii="Century Gothic" w:hAnsi="Century Gothic"/>
          <w:sz w:val="24"/>
          <w:szCs w:val="24"/>
          <w:u w:val="single"/>
          <w:lang w:val="fr-FR"/>
        </w:rPr>
        <w:t>.</w:t>
      </w:r>
      <w:r>
        <w:rPr>
          <w:rFonts w:ascii="Century Gothic" w:hAnsi="Century Gothic"/>
          <w:sz w:val="24"/>
          <w:szCs w:val="24"/>
          <w:lang w:val="fr-FR"/>
        </w:rPr>
        <w:t xml:space="preserve"> Je pense que c’est un grave problème, </w:t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 xml:space="preserve">car il y beaucoup trop de racistes. De plus, </w:t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je suis convaincu que tous les gens sont égaux.</w:t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443B18" w:rsidRDefault="00443B18" w:rsidP="00443B18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8"/>
          <w:szCs w:val="28"/>
          <w:u w:val="single"/>
          <w:lang w:val="fr-FR"/>
        </w:rPr>
      </w:pP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  <w:r>
        <w:rPr>
          <w:rFonts w:ascii="Century Gothic" w:hAnsi="Century Gothic"/>
          <w:sz w:val="28"/>
          <w:szCs w:val="28"/>
          <w:u w:val="single"/>
          <w:lang w:val="fr-FR"/>
        </w:rPr>
        <w:tab/>
      </w:r>
    </w:p>
    <w:p w:rsidR="00443B18" w:rsidRDefault="00443B18" w:rsidP="00443B18">
      <w:pPr>
        <w:spacing w:after="0" w:line="240" w:lineRule="auto"/>
        <w:rPr>
          <w:rFonts w:ascii="Century Gothic" w:hAnsi="Century Gothic"/>
          <w:b/>
          <w:sz w:val="28"/>
          <w:szCs w:val="28"/>
          <w:lang w:val="fr-FR"/>
        </w:rPr>
      </w:pPr>
    </w:p>
    <w:p w:rsidR="00443B18" w:rsidRDefault="00443B18" w:rsidP="002323A6">
      <w:pPr>
        <w:pStyle w:val="ListParagraph"/>
        <w:numPr>
          <w:ilvl w:val="0"/>
          <w:numId w:val="12"/>
        </w:num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Choisis les phrases avec lesquelles tu es d’accord – </w:t>
      </w:r>
      <w:r w:rsidRPr="00F3459D">
        <w:rPr>
          <w:rFonts w:ascii="Century Gothic" w:hAnsi="Century Gothic"/>
          <w:b/>
          <w:sz w:val="24"/>
          <w:szCs w:val="24"/>
          <w:u w:val="single"/>
        </w:rPr>
        <w:t xml:space="preserve">choose the 3 sentences you agree </w:t>
      </w:r>
      <w:r w:rsidR="00F3459D" w:rsidRPr="00F3459D">
        <w:rPr>
          <w:rFonts w:ascii="Century Gothic" w:hAnsi="Century Gothic"/>
          <w:b/>
          <w:sz w:val="24"/>
          <w:szCs w:val="24"/>
          <w:u w:val="single"/>
        </w:rPr>
        <w:t xml:space="preserve">the most </w:t>
      </w:r>
      <w:r w:rsidRPr="00F3459D">
        <w:rPr>
          <w:rFonts w:ascii="Century Gothic" w:hAnsi="Century Gothic"/>
          <w:b/>
          <w:sz w:val="24"/>
          <w:szCs w:val="24"/>
          <w:u w:val="single"/>
        </w:rPr>
        <w:t>with.</w:t>
      </w:r>
    </w:p>
    <w:p w:rsidR="00443B18" w:rsidRDefault="002323A6" w:rsidP="00443B18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126969F" wp14:editId="306D2216">
                <wp:simplePos x="0" y="0"/>
                <wp:positionH relativeFrom="column">
                  <wp:posOffset>469900</wp:posOffset>
                </wp:positionH>
                <wp:positionV relativeFrom="paragraph">
                  <wp:posOffset>145415</wp:posOffset>
                </wp:positionV>
                <wp:extent cx="2298700" cy="308610"/>
                <wp:effectExtent l="0" t="0" r="25400" b="15240"/>
                <wp:wrapNone/>
                <wp:docPr id="3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AD7467" w:rsidRDefault="00297B4E" w:rsidP="00443B18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D7467">
                              <w:rPr>
                                <w:sz w:val="24"/>
                                <w:szCs w:val="24"/>
                                <w:lang w:val="fr-FR"/>
                              </w:rPr>
                              <w:t>Les gens ont trop de préjugés.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55" type="#_x0000_t202" style="position:absolute;margin-left:37pt;margin-top:11.45pt;width:181pt;height:24.3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">
                <v:textbox>
                  <w:txbxContent>
                    <w:p w:rsidR="00297B4E" w:rsidRPr="00AD7467" w:rsidRDefault="00297B4E" w:rsidP="00443B18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D7467">
                        <w:rPr>
                          <w:sz w:val="24"/>
                          <w:szCs w:val="24"/>
                          <w:lang w:val="fr-FR"/>
                        </w:rPr>
                        <w:t>Les gens ont trop de préjugés.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5C1750A" wp14:editId="49B3F2AC">
                <wp:simplePos x="0" y="0"/>
                <wp:positionH relativeFrom="column">
                  <wp:posOffset>3082925</wp:posOffset>
                </wp:positionH>
                <wp:positionV relativeFrom="paragraph">
                  <wp:posOffset>145415</wp:posOffset>
                </wp:positionV>
                <wp:extent cx="2298700" cy="308610"/>
                <wp:effectExtent l="0" t="0" r="25400" b="15240"/>
                <wp:wrapNone/>
                <wp:docPr id="3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AD7467" w:rsidRDefault="00297B4E" w:rsidP="00443B18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D7467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Les gens 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sont tr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s intolérants</w:t>
                            </w:r>
                            <w:r w:rsidRPr="00AD7467">
                              <w:rPr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56" type="#_x0000_t202" style="position:absolute;margin-left:242.75pt;margin-top:11.45pt;width:181pt;height:24.3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">
                <v:textbox>
                  <w:txbxContent>
                    <w:p w:rsidR="00297B4E" w:rsidRPr="00AD7467" w:rsidRDefault="00297B4E" w:rsidP="00443B18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D7467">
                        <w:rPr>
                          <w:sz w:val="24"/>
                          <w:szCs w:val="24"/>
                          <w:lang w:val="fr-FR"/>
                        </w:rPr>
                        <w:t xml:space="preserve">Les gens 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>sont tr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fr-FR"/>
                        </w:rPr>
                        <w:t>è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>s intolérants</w:t>
                      </w:r>
                      <w:r w:rsidRPr="00AD7467">
                        <w:rPr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43B18" w:rsidRDefault="00443B18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443B18" w:rsidRDefault="002323A6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7719BDC" wp14:editId="7C75058F">
                <wp:simplePos x="0" y="0"/>
                <wp:positionH relativeFrom="column">
                  <wp:posOffset>-69850</wp:posOffset>
                </wp:positionH>
                <wp:positionV relativeFrom="paragraph">
                  <wp:posOffset>139065</wp:posOffset>
                </wp:positionV>
                <wp:extent cx="2838450" cy="314325"/>
                <wp:effectExtent l="0" t="0" r="19050" b="28575"/>
                <wp:wrapNone/>
                <wp:docPr id="113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AD7467" w:rsidRDefault="00297B4E" w:rsidP="00443B18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D7467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Les gens ont 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peur des uns et des autres.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57" type="#_x0000_t202" style="position:absolute;margin-left:-5.5pt;margin-top:10.95pt;width:223.5pt;height:24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">
                <v:textbox>
                  <w:txbxContent>
                    <w:p w:rsidR="00297B4E" w:rsidRPr="00AD7467" w:rsidRDefault="00297B4E" w:rsidP="00443B18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D7467">
                        <w:rPr>
                          <w:sz w:val="24"/>
                          <w:szCs w:val="24"/>
                          <w:lang w:val="fr-FR"/>
                        </w:rPr>
                        <w:t xml:space="preserve">Les gens ont 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>peur des uns et des autres.</w:t>
                      </w:r>
                    </w:p>
                  </w:txbxContent>
                </v:textbox>
              </v:shape>
            </w:pict>
          </mc:Fallback>
        </mc:AlternateContent>
      </w:r>
    </w:p>
    <w:p w:rsidR="00443B18" w:rsidRDefault="002323A6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0633975" wp14:editId="69A016BE">
                <wp:simplePos x="0" y="0"/>
                <wp:positionH relativeFrom="column">
                  <wp:posOffset>2997200</wp:posOffset>
                </wp:positionH>
                <wp:positionV relativeFrom="paragraph">
                  <wp:posOffset>60960</wp:posOffset>
                </wp:positionV>
                <wp:extent cx="2298700" cy="308610"/>
                <wp:effectExtent l="0" t="0" r="25400" b="15240"/>
                <wp:wrapNone/>
                <wp:docPr id="112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AD7467" w:rsidRDefault="00297B4E" w:rsidP="00443B18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Les enfants sont innocents.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58" type="#_x0000_t202" style="position:absolute;margin-left:236pt;margin-top:4.8pt;width:181pt;height:24.3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">
                <v:textbox>
                  <w:txbxContent>
                    <w:p w:rsidR="00297B4E" w:rsidRPr="00AD7467" w:rsidRDefault="00297B4E" w:rsidP="00443B18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>Les enfants sont innocents.</w:t>
                      </w:r>
                    </w:p>
                  </w:txbxContent>
                </v:textbox>
              </v:shape>
            </w:pict>
          </mc:Fallback>
        </mc:AlternateContent>
      </w:r>
    </w:p>
    <w:p w:rsidR="00443B18" w:rsidRDefault="002323A6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D955DAD" wp14:editId="263789D8">
                <wp:simplePos x="0" y="0"/>
                <wp:positionH relativeFrom="column">
                  <wp:posOffset>38100</wp:posOffset>
                </wp:positionH>
                <wp:positionV relativeFrom="paragraph">
                  <wp:posOffset>182880</wp:posOffset>
                </wp:positionV>
                <wp:extent cx="2657475" cy="358140"/>
                <wp:effectExtent l="0" t="0" r="28575" b="22860"/>
                <wp:wrapNone/>
                <wp:docPr id="112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AD7467" w:rsidRDefault="00297B4E" w:rsidP="00443B18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D7467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Les gens 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ne communiquent pas assez.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59" type="#_x0000_t202" style="position:absolute;margin-left:3pt;margin-top:14.4pt;width:209.25pt;height:28.2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">
                <v:textbox>
                  <w:txbxContent>
                    <w:p w:rsidR="00297B4E" w:rsidRPr="00AD7467" w:rsidRDefault="00297B4E" w:rsidP="00443B18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D7467">
                        <w:rPr>
                          <w:sz w:val="24"/>
                          <w:szCs w:val="24"/>
                          <w:lang w:val="fr-FR"/>
                        </w:rPr>
                        <w:t xml:space="preserve">Les gens 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>ne communiquent pas assez.</w:t>
                      </w:r>
                    </w:p>
                  </w:txbxContent>
                </v:textbox>
              </v:shape>
            </w:pict>
          </mc:Fallback>
        </mc:AlternateContent>
      </w:r>
    </w:p>
    <w:p w:rsidR="00443B18" w:rsidRPr="00AD7467" w:rsidRDefault="002323A6" w:rsidP="00443B18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BAFEEB3" wp14:editId="67650A96">
                <wp:simplePos x="0" y="0"/>
                <wp:positionH relativeFrom="column">
                  <wp:posOffset>2997200</wp:posOffset>
                </wp:positionH>
                <wp:positionV relativeFrom="paragraph">
                  <wp:posOffset>125730</wp:posOffset>
                </wp:positionV>
                <wp:extent cx="2298700" cy="308610"/>
                <wp:effectExtent l="0" t="0" r="25400" b="15240"/>
                <wp:wrapNone/>
                <wp:docPr id="112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AD7467" w:rsidRDefault="00297B4E" w:rsidP="00443B18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D7467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Les gens 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sont trop méfiants</w:t>
                            </w:r>
                            <w:r w:rsidRPr="00AD7467">
                              <w:rPr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60" type="#_x0000_t202" style="position:absolute;margin-left:236pt;margin-top:9.9pt;width:181pt;height:24.3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">
                <v:textbox>
                  <w:txbxContent>
                    <w:p w:rsidR="00297B4E" w:rsidRPr="00AD7467" w:rsidRDefault="00297B4E" w:rsidP="00443B18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AD7467">
                        <w:rPr>
                          <w:sz w:val="24"/>
                          <w:szCs w:val="24"/>
                          <w:lang w:val="fr-FR"/>
                        </w:rPr>
                        <w:t xml:space="preserve">Les gens 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>sont trop méfiants</w:t>
                      </w:r>
                      <w:r w:rsidRPr="00AD7467">
                        <w:rPr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43B18" w:rsidRDefault="00443B18" w:rsidP="00443B18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443B18" w:rsidRDefault="002323A6" w:rsidP="00443B18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A541A39" wp14:editId="777ECE9A">
                <wp:simplePos x="0" y="0"/>
                <wp:positionH relativeFrom="column">
                  <wp:posOffset>254000</wp:posOffset>
                </wp:positionH>
                <wp:positionV relativeFrom="paragraph">
                  <wp:posOffset>60325</wp:posOffset>
                </wp:positionV>
                <wp:extent cx="1936750" cy="314325"/>
                <wp:effectExtent l="0" t="0" r="25400" b="28575"/>
                <wp:wrapNone/>
                <wp:docPr id="25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AD7467" w:rsidRDefault="00297B4E" w:rsidP="00443B18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Tous les gens sont racistes.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61" type="#_x0000_t202" style="position:absolute;margin-left:20pt;margin-top:4.75pt;width:152.5pt;height:24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">
                <v:textbox>
                  <w:txbxContent>
                    <w:p w:rsidR="00297B4E" w:rsidRPr="00AD7467" w:rsidRDefault="00297B4E" w:rsidP="00443B18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>Tous les gens sont racistes.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6C8D83D" wp14:editId="721C8462">
                <wp:simplePos x="0" y="0"/>
                <wp:positionH relativeFrom="column">
                  <wp:posOffset>2520950</wp:posOffset>
                </wp:positionH>
                <wp:positionV relativeFrom="paragraph">
                  <wp:posOffset>146050</wp:posOffset>
                </wp:positionV>
                <wp:extent cx="3329305" cy="320040"/>
                <wp:effectExtent l="0" t="0" r="23495" b="22860"/>
                <wp:wrapNone/>
                <wp:docPr id="25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Pr="00AD7467" w:rsidRDefault="00297B4E" w:rsidP="00443B18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Les gens voient les choses de façon trop négative.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62" type="#_x0000_t202" style="position:absolute;margin-left:198.5pt;margin-top:11.5pt;width:262.15pt;height:25.2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">
                <v:textbox>
                  <w:txbxContent>
                    <w:p w:rsidR="00297B4E" w:rsidRPr="00AD7467" w:rsidRDefault="00297B4E" w:rsidP="00443B18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>Les gens voient les choses de façon trop négative.</w:t>
                      </w:r>
                    </w:p>
                  </w:txbxContent>
                </v:textbox>
              </v:shape>
            </w:pict>
          </mc:Fallback>
        </mc:AlternateContent>
      </w:r>
    </w:p>
    <w:p w:rsidR="00443B18" w:rsidRDefault="00443B18" w:rsidP="00443B18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443B18" w:rsidRDefault="00443B18" w:rsidP="00443B18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</w:p>
    <w:p w:rsidR="00443B18" w:rsidRDefault="00E841CD" w:rsidP="00443B18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B0F96D7" wp14:editId="301A9DE2">
                <wp:simplePos x="0" y="0"/>
                <wp:positionH relativeFrom="column">
                  <wp:posOffset>4916384</wp:posOffset>
                </wp:positionH>
                <wp:positionV relativeFrom="paragraph">
                  <wp:posOffset>45522</wp:posOffset>
                </wp:positionV>
                <wp:extent cx="469900" cy="356260"/>
                <wp:effectExtent l="38100" t="19050" r="44450" b="43815"/>
                <wp:wrapNone/>
                <wp:docPr id="314" name="5-Point Sta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3562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Point Star 314" o:spid="_x0000_s1026" style="position:absolute;margin-left:387.1pt;margin-top:3.6pt;width:37pt;height:28.0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9900,356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" path="m,136079r179487,1l234950,r55463,136080l469900,136079,324691,220180r55466,136079l234950,272157,89743,356259,145209,220180,,136079xe" fillcolor="yellow" strokecolor="black [3213]">
                <v:path arrowok="t" o:connecttype="custom" o:connectlocs="0,136079;179487,136080;234950,0;290413,136080;469900,136079;324691,220180;380157,356259;234950,272157;89743,356259;145209,220180;0,136079" o:connectangles="0,0,0,0,0,0,0,0,0,0,0"/>
              </v:shape>
            </w:pict>
          </mc:Fallback>
        </mc:AlternateContent>
      </w:r>
      <w:r w:rsidR="00443B18">
        <w:rPr>
          <w:rFonts w:ascii="Century Gothic" w:hAnsi="Century Gothic"/>
          <w:b/>
          <w:sz w:val="24"/>
          <w:szCs w:val="24"/>
          <w:u w:val="single"/>
          <w:lang w:val="fr-FR"/>
        </w:rPr>
        <w:t>Explique tes choix (</w:t>
      </w:r>
      <w:proofErr w:type="spellStart"/>
      <w:r w:rsidR="00443B18">
        <w:rPr>
          <w:rFonts w:ascii="Century Gothic" w:hAnsi="Century Gothic"/>
          <w:b/>
          <w:sz w:val="24"/>
          <w:szCs w:val="24"/>
          <w:u w:val="single"/>
          <w:lang w:val="fr-FR"/>
        </w:rPr>
        <w:t>explain</w:t>
      </w:r>
      <w:proofErr w:type="spellEnd"/>
      <w:r w:rsidR="00443B18"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 </w:t>
      </w:r>
      <w:proofErr w:type="spellStart"/>
      <w:r w:rsidR="00443B18">
        <w:rPr>
          <w:rFonts w:ascii="Century Gothic" w:hAnsi="Century Gothic"/>
          <w:b/>
          <w:sz w:val="24"/>
          <w:szCs w:val="24"/>
          <w:u w:val="single"/>
          <w:lang w:val="fr-FR"/>
        </w:rPr>
        <w:t>your</w:t>
      </w:r>
      <w:proofErr w:type="spellEnd"/>
      <w:r w:rsidR="00443B18">
        <w:rPr>
          <w:rFonts w:ascii="Century Gothic" w:hAnsi="Century Gothic"/>
          <w:b/>
          <w:sz w:val="24"/>
          <w:szCs w:val="24"/>
          <w:u w:val="single"/>
          <w:lang w:val="fr-FR"/>
        </w:rPr>
        <w:t xml:space="preserve"> </w:t>
      </w:r>
      <w:proofErr w:type="spellStart"/>
      <w:r w:rsidR="00443B18">
        <w:rPr>
          <w:rFonts w:ascii="Century Gothic" w:hAnsi="Century Gothic"/>
          <w:b/>
          <w:sz w:val="24"/>
          <w:szCs w:val="24"/>
          <w:u w:val="single"/>
          <w:lang w:val="fr-FR"/>
        </w:rPr>
        <w:t>choices</w:t>
      </w:r>
      <w:proofErr w:type="spellEnd"/>
      <w:r w:rsidR="00443B18">
        <w:rPr>
          <w:rFonts w:ascii="Century Gothic" w:hAnsi="Century Gothic"/>
          <w:b/>
          <w:sz w:val="24"/>
          <w:szCs w:val="24"/>
          <w:u w:val="single"/>
          <w:lang w:val="fr-FR"/>
        </w:rPr>
        <w:t>)</w:t>
      </w:r>
    </w:p>
    <w:p w:rsidR="00443B18" w:rsidRDefault="00443B18" w:rsidP="00443B18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ab/>
      </w:r>
    </w:p>
    <w:p w:rsidR="00443B18" w:rsidRDefault="00E841CD" w:rsidP="00443B18">
      <w:pPr>
        <w:spacing w:after="0" w:line="240" w:lineRule="auto"/>
        <w:rPr>
          <w:rFonts w:ascii="Century Gothic" w:hAnsi="Century Gothic"/>
          <w:b/>
          <w:sz w:val="24"/>
          <w:szCs w:val="24"/>
          <w:u w:val="single"/>
          <w:lang w:val="fr-FR"/>
        </w:rPr>
      </w:pPr>
      <w:r w:rsidRPr="00E841CD">
        <w:rPr>
          <w:rFonts w:ascii="Century Gothic" w:eastAsia="Times New Roman" w:hAnsi="Century Gothic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210176" behindDoc="1" locked="0" layoutInCell="1" allowOverlap="1" wp14:anchorId="49269028" wp14:editId="67751CE7">
                <wp:simplePos x="0" y="0"/>
                <wp:positionH relativeFrom="column">
                  <wp:posOffset>-71252</wp:posOffset>
                </wp:positionH>
                <wp:positionV relativeFrom="paragraph">
                  <wp:posOffset>126085</wp:posOffset>
                </wp:positionV>
                <wp:extent cx="6175169" cy="1116280"/>
                <wp:effectExtent l="0" t="0" r="16510" b="2730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5169" cy="11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1CD" w:rsidRDefault="00E841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3" type="#_x0000_t202" style="position:absolute;margin-left:-5.6pt;margin-top:9.95pt;width:486.25pt;height:87.9pt;z-index:-2511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">
                <v:textbox>
                  <w:txbxContent>
                    <w:p w:rsidR="00E841CD" w:rsidRDefault="00E841CD"/>
                  </w:txbxContent>
                </v:textbox>
              </v:shape>
            </w:pict>
          </mc:Fallback>
        </mc:AlternateContent>
      </w:r>
    </w:p>
    <w:p w:rsidR="00E841CD" w:rsidRPr="007062A9" w:rsidRDefault="00E841CD" w:rsidP="00E841CD">
      <w:pPr>
        <w:spacing w:after="0" w:line="240" w:lineRule="auto"/>
        <w:rPr>
          <w:rFonts w:ascii="Century Gothic" w:hAnsi="Century Gothic"/>
          <w:b/>
          <w:sz w:val="24"/>
          <w:szCs w:val="24"/>
          <w:lang w:val="fr-FR"/>
        </w:rPr>
      </w:pPr>
      <w:r>
        <w:rPr>
          <w:rFonts w:ascii="Century Gothic" w:hAnsi="Century Gothic"/>
          <w:b/>
          <w:noProof/>
          <w:sz w:val="24"/>
          <w:szCs w:val="24"/>
          <w:u w:val="single"/>
        </w:rPr>
        <w:drawing>
          <wp:anchor distT="0" distB="0" distL="114300" distR="114300" simplePos="0" relativeHeight="252207104" behindDoc="0" locked="0" layoutInCell="1" allowOverlap="1" wp14:anchorId="181A6655" wp14:editId="47D48506">
            <wp:simplePos x="0" y="0"/>
            <wp:positionH relativeFrom="column">
              <wp:posOffset>4814644</wp:posOffset>
            </wp:positionH>
            <wp:positionV relativeFrom="paragraph">
              <wp:posOffset>18563</wp:posOffset>
            </wp:positionV>
            <wp:extent cx="1346200" cy="967562"/>
            <wp:effectExtent l="19050" t="0" r="6350" b="0"/>
            <wp:wrapNone/>
            <wp:docPr id="227" name="Picture 46" descr="C:\Users\Muriel\AppData\Local\Microsoft\Windows\Temporary Internet Files\Content.IE5\TSL5YZNQ\MC90043961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Muriel\AppData\Local\Microsoft\Windows\Temporary Internet Files\Content.IE5\TSL5YZNQ\MC900439612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9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24"/>
          <w:szCs w:val="24"/>
          <w:u w:val="single"/>
          <w:lang w:val="fr-FR"/>
        </w:rPr>
        <w:t>ACTIVITÉ EN GROUPE :</w:t>
      </w:r>
      <w:r>
        <w:rPr>
          <w:rFonts w:ascii="Century Gothic" w:hAnsi="Century Gothic"/>
          <w:b/>
          <w:sz w:val="24"/>
          <w:szCs w:val="24"/>
          <w:lang w:val="fr-FR"/>
        </w:rPr>
        <w:t xml:space="preserve">   une campagne contre le racisme !</w:t>
      </w:r>
    </w:p>
    <w:p w:rsidR="00E841CD" w:rsidRPr="003579B8" w:rsidRDefault="00E841CD" w:rsidP="00E841CD">
      <w:pPr>
        <w:spacing w:after="0" w:line="240" w:lineRule="auto"/>
        <w:rPr>
          <w:rFonts w:ascii="Century Gothic" w:hAnsi="Century Gothic"/>
          <w:sz w:val="24"/>
          <w:szCs w:val="24"/>
          <w:lang w:val="fr-FR"/>
        </w:rPr>
      </w:pPr>
    </w:p>
    <w:p w:rsidR="00E841CD" w:rsidRPr="005A32C2" w:rsidRDefault="00E841CD" w:rsidP="00E841CD">
      <w:pPr>
        <w:rPr>
          <w:rFonts w:ascii="Century Gothic" w:hAnsi="Century Gothic"/>
          <w:b/>
          <w:sz w:val="24"/>
          <w:szCs w:val="24"/>
        </w:rPr>
      </w:pPr>
      <w:r w:rsidRPr="005A32C2">
        <w:rPr>
          <w:rFonts w:ascii="Century Gothic" w:hAnsi="Century Gothic"/>
          <w:b/>
          <w:bCs/>
          <w:sz w:val="24"/>
          <w:szCs w:val="24"/>
        </w:rPr>
        <w:t>EITHER</w:t>
      </w:r>
      <w:r w:rsidRPr="005A32C2">
        <w:rPr>
          <w:rFonts w:ascii="Century Gothic" w:hAnsi="Century Gothic"/>
          <w:b/>
          <w:sz w:val="24"/>
          <w:szCs w:val="24"/>
        </w:rPr>
        <w:t xml:space="preserve"> -</w:t>
      </w:r>
      <w:r w:rsidRPr="005A32C2">
        <w:rPr>
          <w:rFonts w:ascii="Century Gothic" w:hAnsi="Century Gothic"/>
          <w:b/>
          <w:sz w:val="24"/>
          <w:szCs w:val="24"/>
        </w:rPr>
        <w:tab/>
      </w:r>
      <w:r w:rsidRPr="005A32C2">
        <w:rPr>
          <w:rFonts w:ascii="Century Gothic" w:hAnsi="Century Gothic"/>
          <w:sz w:val="24"/>
          <w:szCs w:val="24"/>
        </w:rPr>
        <w:t>create a role play which denotes/describes racism</w:t>
      </w:r>
    </w:p>
    <w:p w:rsidR="00E841CD" w:rsidRPr="00E841CD" w:rsidRDefault="00E841CD" w:rsidP="00443B18">
      <w:pPr>
        <w:rPr>
          <w:rFonts w:ascii="Century Gothic" w:hAnsi="Century Gothic"/>
          <w:b/>
          <w:sz w:val="24"/>
          <w:szCs w:val="24"/>
        </w:rPr>
      </w:pPr>
      <w:r w:rsidRPr="005A32C2">
        <w:rPr>
          <w:rFonts w:ascii="Century Gothic" w:hAnsi="Century Gothic"/>
          <w:b/>
          <w:bCs/>
          <w:sz w:val="24"/>
          <w:szCs w:val="24"/>
        </w:rPr>
        <w:t>OR</w:t>
      </w:r>
      <w:r w:rsidRPr="005A32C2">
        <w:rPr>
          <w:rFonts w:ascii="Century Gothic" w:hAnsi="Century Gothic"/>
          <w:b/>
          <w:sz w:val="24"/>
          <w:szCs w:val="24"/>
        </w:rPr>
        <w:t xml:space="preserve"> -</w:t>
      </w:r>
      <w:r w:rsidRPr="005A32C2">
        <w:rPr>
          <w:rFonts w:ascii="Century Gothic" w:hAnsi="Century Gothic"/>
          <w:b/>
          <w:sz w:val="24"/>
          <w:szCs w:val="24"/>
        </w:rPr>
        <w:tab/>
      </w:r>
      <w:r w:rsidRPr="005A32C2">
        <w:rPr>
          <w:rFonts w:ascii="Century Gothic" w:hAnsi="Century Gothic"/>
          <w:b/>
          <w:sz w:val="24"/>
          <w:szCs w:val="24"/>
        </w:rPr>
        <w:tab/>
      </w:r>
      <w:r w:rsidRPr="005A32C2">
        <w:rPr>
          <w:rFonts w:ascii="Century Gothic" w:hAnsi="Century Gothic"/>
          <w:sz w:val="24"/>
          <w:szCs w:val="24"/>
        </w:rPr>
        <w:t>create a series of slogans that are against racism.</w:t>
      </w:r>
      <w:r w:rsidRPr="005A32C2">
        <w:rPr>
          <w:rFonts w:ascii="Century Gothic" w:hAnsi="Century Gothic"/>
          <w:b/>
          <w:sz w:val="24"/>
          <w:szCs w:val="24"/>
        </w:rPr>
        <w:tab/>
      </w:r>
    </w:p>
    <w:p w:rsidR="00443B18" w:rsidRDefault="00443B18" w:rsidP="00443B18">
      <w:pPr>
        <w:rPr>
          <w:rFonts w:ascii="Century Gothic" w:hAnsi="Century Gothic"/>
          <w:b/>
          <w:sz w:val="28"/>
          <w:szCs w:val="28"/>
        </w:rPr>
      </w:pPr>
      <w:r w:rsidRPr="00776C64">
        <w:rPr>
          <w:rFonts w:ascii="Century Gothic" w:hAnsi="Century Gothic"/>
          <w:b/>
          <w:sz w:val="28"/>
          <w:szCs w:val="28"/>
        </w:rPr>
        <w:lastRenderedPageBreak/>
        <w:t>WELL DONE!</w:t>
      </w:r>
    </w:p>
    <w:p w:rsidR="00443B18" w:rsidRPr="00776C64" w:rsidRDefault="00443B18" w:rsidP="00443B18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2062720" behindDoc="0" locked="0" layoutInCell="1" allowOverlap="1" wp14:anchorId="7F56CE19" wp14:editId="402D81CE">
            <wp:simplePos x="0" y="0"/>
            <wp:positionH relativeFrom="column">
              <wp:posOffset>4229100</wp:posOffset>
            </wp:positionH>
            <wp:positionV relativeFrom="paragraph">
              <wp:posOffset>-152400</wp:posOffset>
            </wp:positionV>
            <wp:extent cx="1209675" cy="1362075"/>
            <wp:effectExtent l="19050" t="0" r="9525" b="0"/>
            <wp:wrapNone/>
            <wp:docPr id="230" name="Picture 5" descr="C:\Documents and Settings\mhuet.LAMPTON\Local Settings\Temporary Internet Files\Content.IE5\0VXYH8YQ\MC9004344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huet.LAMPTON\Local Settings\Temporary Internet Files\Content.IE5\0VXYH8YQ\MC900434411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B18" w:rsidRDefault="00443B18" w:rsidP="00443B18">
      <w:pPr>
        <w:rPr>
          <w:rFonts w:ascii="Century Gothic" w:hAnsi="Century Gothic"/>
          <w:sz w:val="28"/>
          <w:szCs w:val="28"/>
        </w:rPr>
      </w:pPr>
      <w:r w:rsidRPr="00776C64">
        <w:rPr>
          <w:rFonts w:ascii="Century Gothic" w:hAnsi="Century Gothic"/>
          <w:sz w:val="28"/>
          <w:szCs w:val="28"/>
        </w:rPr>
        <w:t>YOU FINISHED ALL ACTIVITIES</w:t>
      </w:r>
      <w:r>
        <w:rPr>
          <w:rFonts w:ascii="Century Gothic" w:hAnsi="Century Gothic"/>
          <w:sz w:val="28"/>
          <w:szCs w:val="28"/>
        </w:rPr>
        <w:t xml:space="preserve"> ON</w:t>
      </w:r>
    </w:p>
    <w:p w:rsidR="00443B18" w:rsidRDefault="00443B18" w:rsidP="00443B1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‘MAMAN REGARDE’.</w:t>
      </w:r>
    </w:p>
    <w:p w:rsidR="00443B18" w:rsidRPr="00776C64" w:rsidRDefault="00443B18" w:rsidP="00443B18">
      <w:pPr>
        <w:rPr>
          <w:rFonts w:ascii="Century Gothic" w:hAnsi="Century Gothic"/>
          <w:sz w:val="28"/>
          <w:szCs w:val="28"/>
        </w:rPr>
      </w:pPr>
    </w:p>
    <w:p w:rsidR="00443B18" w:rsidRPr="0065133B" w:rsidRDefault="00443B18" w:rsidP="00443B18">
      <w:pPr>
        <w:rPr>
          <w:rFonts w:ascii="Century Gothic" w:hAnsi="Century Gothic"/>
          <w:b/>
          <w:sz w:val="28"/>
          <w:szCs w:val="28"/>
          <w:u w:val="single"/>
        </w:rPr>
      </w:pPr>
      <w:r w:rsidRPr="0065133B">
        <w:rPr>
          <w:rFonts w:ascii="Century Gothic" w:hAnsi="Century Gothic"/>
          <w:b/>
          <w:sz w:val="28"/>
          <w:szCs w:val="28"/>
          <w:u w:val="single"/>
        </w:rPr>
        <w:t>NOW STATE 2 THINGS YOU HAVE LEARNT:</w:t>
      </w:r>
    </w:p>
    <w:p w:rsidR="00443B18" w:rsidRPr="00776C64" w:rsidRDefault="00443B18" w:rsidP="00443B18">
      <w:pPr>
        <w:rPr>
          <w:rFonts w:ascii="Century Gothic" w:hAnsi="Century Gothic"/>
          <w:sz w:val="28"/>
          <w:szCs w:val="28"/>
        </w:rPr>
      </w:pPr>
      <w:r w:rsidRPr="00776C64">
        <w:rPr>
          <w:rFonts w:ascii="Century Gothic" w:hAnsi="Century Gothic"/>
          <w:sz w:val="28"/>
          <w:szCs w:val="28"/>
        </w:rPr>
        <w:t xml:space="preserve">(French words, </w:t>
      </w:r>
      <w:r>
        <w:rPr>
          <w:rFonts w:ascii="Century Gothic" w:hAnsi="Century Gothic"/>
          <w:sz w:val="28"/>
          <w:szCs w:val="28"/>
        </w:rPr>
        <w:t xml:space="preserve">anything </w:t>
      </w:r>
      <w:r w:rsidRPr="00776C64">
        <w:rPr>
          <w:rFonts w:ascii="Century Gothic" w:hAnsi="Century Gothic"/>
          <w:sz w:val="28"/>
          <w:szCs w:val="28"/>
        </w:rPr>
        <w:t xml:space="preserve">on the film, </w:t>
      </w:r>
      <w:r>
        <w:rPr>
          <w:rFonts w:ascii="Century Gothic" w:hAnsi="Century Gothic"/>
          <w:sz w:val="28"/>
          <w:szCs w:val="28"/>
        </w:rPr>
        <w:t xml:space="preserve">the message behind the short film, the importance of music, </w:t>
      </w:r>
      <w:r w:rsidRPr="00776C64">
        <w:rPr>
          <w:rFonts w:ascii="Century Gothic" w:hAnsi="Century Gothic"/>
          <w:sz w:val="28"/>
          <w:szCs w:val="28"/>
        </w:rPr>
        <w:t>etc…)</w:t>
      </w:r>
    </w:p>
    <w:p w:rsidR="00443B18" w:rsidRDefault="002323A6" w:rsidP="00443B18"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CD984E4" wp14:editId="2FCBFC7D">
                <wp:simplePos x="0" y="0"/>
                <wp:positionH relativeFrom="column">
                  <wp:posOffset>2743200</wp:posOffset>
                </wp:positionH>
                <wp:positionV relativeFrom="paragraph">
                  <wp:posOffset>89535</wp:posOffset>
                </wp:positionV>
                <wp:extent cx="2943225" cy="2000250"/>
                <wp:effectExtent l="19050" t="0" r="180975" b="628650"/>
                <wp:wrapNone/>
                <wp:docPr id="249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2000250"/>
                        </a:xfrm>
                        <a:prstGeom prst="cloudCallout">
                          <a:avLst>
                            <a:gd name="adj1" fmla="val 53000"/>
                            <a:gd name="adj2" fmla="val 775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" o:spid="_x0000_s1064" type="#_x0000_t106" style="position:absolute;margin-left:3in;margin-top:7.05pt;width:231.75pt;height:157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" adj="22248,27545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FA22333" wp14:editId="4A2D228F">
                <wp:simplePos x="0" y="0"/>
                <wp:positionH relativeFrom="column">
                  <wp:posOffset>-152400</wp:posOffset>
                </wp:positionH>
                <wp:positionV relativeFrom="paragraph">
                  <wp:posOffset>89535</wp:posOffset>
                </wp:positionV>
                <wp:extent cx="2647950" cy="2181225"/>
                <wp:effectExtent l="0" t="0" r="19050" b="485775"/>
                <wp:wrapNone/>
                <wp:docPr id="236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2181225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7B4E" w:rsidRDefault="00297B4E" w:rsidP="00443B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31" o:spid="_x0000_s1065" type="#_x0000_t63" style="position:absolute;margin-left:-12pt;margin-top:7.05pt;width:208.5pt;height:171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">
                <v:textbox>
                  <w:txbxContent>
                    <w:p w:rsidR="00297B4E" w:rsidRDefault="00297B4E" w:rsidP="00443B18"/>
                  </w:txbxContent>
                </v:textbox>
              </v:shape>
            </w:pict>
          </mc:Fallback>
        </mc:AlternateContent>
      </w:r>
    </w:p>
    <w:p w:rsidR="00443B18" w:rsidRDefault="00443B18" w:rsidP="00443B18"/>
    <w:p w:rsidR="00443B18" w:rsidRDefault="00443B18" w:rsidP="00443B18"/>
    <w:p w:rsidR="00443B18" w:rsidRDefault="00443B18" w:rsidP="00443B18"/>
    <w:p w:rsidR="00443B18" w:rsidRDefault="00443B18" w:rsidP="00443B18"/>
    <w:p w:rsidR="00443B18" w:rsidRDefault="00443B18" w:rsidP="00443B18"/>
    <w:p w:rsidR="00443B18" w:rsidRDefault="00443B18" w:rsidP="00443B18"/>
    <w:p w:rsidR="00443B18" w:rsidRDefault="00443B18" w:rsidP="00443B18"/>
    <w:p w:rsidR="00443B18" w:rsidRDefault="00443B18" w:rsidP="00443B18">
      <w:r>
        <w:rPr>
          <w:noProof/>
        </w:rPr>
        <w:drawing>
          <wp:anchor distT="0" distB="0" distL="114300" distR="114300" simplePos="0" relativeHeight="252065792" behindDoc="0" locked="0" layoutInCell="1" allowOverlap="1" wp14:anchorId="4093A948" wp14:editId="7BD2071E">
            <wp:simplePos x="0" y="0"/>
            <wp:positionH relativeFrom="column">
              <wp:posOffset>990601</wp:posOffset>
            </wp:positionH>
            <wp:positionV relativeFrom="paragraph">
              <wp:posOffset>73660</wp:posOffset>
            </wp:positionV>
            <wp:extent cx="3519638" cy="3228975"/>
            <wp:effectExtent l="285750" t="228600" r="252262" b="180975"/>
            <wp:wrapNone/>
            <wp:docPr id="24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817" cy="32273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43B18" w:rsidRDefault="00443B18" w:rsidP="00443B18"/>
    <w:p w:rsidR="00443B18" w:rsidRDefault="00443B18" w:rsidP="00443B18"/>
    <w:p w:rsidR="00443B18" w:rsidRDefault="00443B18" w:rsidP="00443B18"/>
    <w:p w:rsidR="00443B18" w:rsidRDefault="00443B18" w:rsidP="00443B18"/>
    <w:p w:rsidR="00443B18" w:rsidRDefault="00443B18" w:rsidP="00443B18"/>
    <w:p w:rsidR="00443B18" w:rsidRDefault="00443B18" w:rsidP="00443B18"/>
    <w:p w:rsidR="00443B18" w:rsidRDefault="00443B18" w:rsidP="00443B18">
      <w:pPr>
        <w:tabs>
          <w:tab w:val="left" w:pos="5160"/>
        </w:tabs>
        <w:spacing w:after="0" w:line="240" w:lineRule="auto"/>
      </w:pPr>
    </w:p>
    <w:p w:rsidR="00443B18" w:rsidRDefault="00443B18" w:rsidP="00443B18">
      <w:pPr>
        <w:spacing w:after="0" w:line="240" w:lineRule="auto"/>
      </w:pPr>
    </w:p>
    <w:sectPr w:rsidR="00443B18" w:rsidSect="00745150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B4E" w:rsidRDefault="00297B4E" w:rsidP="00B6293E">
      <w:pPr>
        <w:spacing w:after="0" w:line="240" w:lineRule="auto"/>
      </w:pPr>
      <w:r>
        <w:separator/>
      </w:r>
    </w:p>
  </w:endnote>
  <w:endnote w:type="continuationSeparator" w:id="0">
    <w:p w:rsidR="00297B4E" w:rsidRDefault="00297B4E" w:rsidP="00B62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ic Sans SF">
    <w:charset w:val="00"/>
    <w:family w:val="auto"/>
    <w:pitch w:val="variable"/>
    <w:sig w:usb0="00000003" w:usb1="00000000" w:usb2="00000000" w:usb3="00000000" w:csb0="00000001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Andy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ccord Heavy SF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B4E" w:rsidRDefault="00297B4E">
    <w:pPr>
      <w:pStyle w:val="Footer"/>
    </w:pPr>
    <w:r>
      <w:t xml:space="preserve">Muriel HUET – Head of French – </w:t>
    </w:r>
    <w:proofErr w:type="spellStart"/>
    <w:r>
      <w:t>Lampton</w:t>
    </w:r>
    <w:proofErr w:type="spellEnd"/>
    <w:r>
      <w:t xml:space="preserve"> School</w:t>
    </w:r>
  </w:p>
  <w:p w:rsidR="00297B4E" w:rsidRDefault="00297B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B4E" w:rsidRDefault="00297B4E" w:rsidP="00B6293E">
      <w:pPr>
        <w:spacing w:after="0" w:line="240" w:lineRule="auto"/>
      </w:pPr>
      <w:r>
        <w:separator/>
      </w:r>
    </w:p>
  </w:footnote>
  <w:footnote w:type="continuationSeparator" w:id="0">
    <w:p w:rsidR="00297B4E" w:rsidRDefault="00297B4E" w:rsidP="00B62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91599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297B4E" w:rsidRDefault="00297B4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295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97B4E" w:rsidRDefault="00297B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6F63"/>
    <w:multiLevelType w:val="hybridMultilevel"/>
    <w:tmpl w:val="8FB241CE"/>
    <w:lvl w:ilvl="0" w:tplc="52EEF99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956C99"/>
    <w:multiLevelType w:val="hybridMultilevel"/>
    <w:tmpl w:val="59A0CC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A5C12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D03BC"/>
    <w:multiLevelType w:val="hybridMultilevel"/>
    <w:tmpl w:val="8B90757E"/>
    <w:lvl w:ilvl="0" w:tplc="7AD80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845A09"/>
    <w:multiLevelType w:val="hybridMultilevel"/>
    <w:tmpl w:val="0AB4D8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47A74"/>
    <w:multiLevelType w:val="hybridMultilevel"/>
    <w:tmpl w:val="C6ECBFFA"/>
    <w:lvl w:ilvl="0" w:tplc="7AD80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D238A5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F25A8"/>
    <w:multiLevelType w:val="hybridMultilevel"/>
    <w:tmpl w:val="71CE6E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4F1BC9"/>
    <w:multiLevelType w:val="hybridMultilevel"/>
    <w:tmpl w:val="E932EA1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D92C9A"/>
    <w:multiLevelType w:val="hybridMultilevel"/>
    <w:tmpl w:val="F66E6384"/>
    <w:lvl w:ilvl="0" w:tplc="7AD80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B25E62"/>
    <w:multiLevelType w:val="hybridMultilevel"/>
    <w:tmpl w:val="D0CA73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410F9"/>
    <w:multiLevelType w:val="hybridMultilevel"/>
    <w:tmpl w:val="87C4DB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19177C"/>
    <w:multiLevelType w:val="hybridMultilevel"/>
    <w:tmpl w:val="6C264FE4"/>
    <w:lvl w:ilvl="0" w:tplc="4678CF6E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 w:hint="default"/>
        <w:b/>
        <w:i w:val="0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513E7"/>
    <w:multiLevelType w:val="hybridMultilevel"/>
    <w:tmpl w:val="4B6253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DC5F04"/>
    <w:multiLevelType w:val="hybridMultilevel"/>
    <w:tmpl w:val="0BF064AE"/>
    <w:lvl w:ilvl="0" w:tplc="35F0C0F4">
      <w:start w:val="8"/>
      <w:numFmt w:val="bullet"/>
      <w:lvlText w:val="-"/>
      <w:lvlJc w:val="left"/>
      <w:pPr>
        <w:ind w:left="1125" w:hanging="360"/>
      </w:pPr>
      <w:rPr>
        <w:rFonts w:ascii="Comic Sans MS" w:eastAsia="MS Mincho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>
    <w:nsid w:val="41E24738"/>
    <w:multiLevelType w:val="hybridMultilevel"/>
    <w:tmpl w:val="4B6253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2A521F"/>
    <w:multiLevelType w:val="hybridMultilevel"/>
    <w:tmpl w:val="E932EA1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1C1965"/>
    <w:multiLevelType w:val="hybridMultilevel"/>
    <w:tmpl w:val="B3125C5A"/>
    <w:lvl w:ilvl="0" w:tplc="7AD80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9DE0FB0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D26851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373EC6"/>
    <w:multiLevelType w:val="hybridMultilevel"/>
    <w:tmpl w:val="4B6253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AE6660"/>
    <w:multiLevelType w:val="hybridMultilevel"/>
    <w:tmpl w:val="8FE494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5F53A45"/>
    <w:multiLevelType w:val="hybridMultilevel"/>
    <w:tmpl w:val="814E21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2B1080"/>
    <w:multiLevelType w:val="hybridMultilevel"/>
    <w:tmpl w:val="E392F3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5D60F4"/>
    <w:multiLevelType w:val="hybridMultilevel"/>
    <w:tmpl w:val="E932EA14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5F1A8B"/>
    <w:multiLevelType w:val="hybridMultilevel"/>
    <w:tmpl w:val="82A2FFE2"/>
    <w:lvl w:ilvl="0" w:tplc="7AD80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2863C7E"/>
    <w:multiLevelType w:val="hybridMultilevel"/>
    <w:tmpl w:val="CDA6C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6424F9"/>
    <w:multiLevelType w:val="hybridMultilevel"/>
    <w:tmpl w:val="068EF856"/>
    <w:lvl w:ilvl="0" w:tplc="7AD80D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A834D21"/>
    <w:multiLevelType w:val="hybridMultilevel"/>
    <w:tmpl w:val="72582E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10"/>
  </w:num>
  <w:num w:numId="4">
    <w:abstractNumId w:val="19"/>
  </w:num>
  <w:num w:numId="5">
    <w:abstractNumId w:val="11"/>
  </w:num>
  <w:num w:numId="6">
    <w:abstractNumId w:val="28"/>
  </w:num>
  <w:num w:numId="7">
    <w:abstractNumId w:val="1"/>
  </w:num>
  <w:num w:numId="8">
    <w:abstractNumId w:val="23"/>
  </w:num>
  <w:num w:numId="9">
    <w:abstractNumId w:val="2"/>
  </w:num>
  <w:num w:numId="10">
    <w:abstractNumId w:val="6"/>
  </w:num>
  <w:num w:numId="11">
    <w:abstractNumId w:val="7"/>
  </w:num>
  <w:num w:numId="12">
    <w:abstractNumId w:val="16"/>
  </w:num>
  <w:num w:numId="13">
    <w:abstractNumId w:val="12"/>
  </w:num>
  <w:num w:numId="14">
    <w:abstractNumId w:val="17"/>
  </w:num>
  <w:num w:numId="15">
    <w:abstractNumId w:val="20"/>
  </w:num>
  <w:num w:numId="16">
    <w:abstractNumId w:val="5"/>
  </w:num>
  <w:num w:numId="17">
    <w:abstractNumId w:val="3"/>
  </w:num>
  <w:num w:numId="18">
    <w:abstractNumId w:val="9"/>
  </w:num>
  <w:num w:numId="19">
    <w:abstractNumId w:val="25"/>
  </w:num>
  <w:num w:numId="20">
    <w:abstractNumId w:val="27"/>
  </w:num>
  <w:num w:numId="21">
    <w:abstractNumId w:val="15"/>
  </w:num>
  <w:num w:numId="22">
    <w:abstractNumId w:val="13"/>
  </w:num>
  <w:num w:numId="23">
    <w:abstractNumId w:val="21"/>
  </w:num>
  <w:num w:numId="24">
    <w:abstractNumId w:val="8"/>
  </w:num>
  <w:num w:numId="25">
    <w:abstractNumId w:val="4"/>
  </w:num>
  <w:num w:numId="26">
    <w:abstractNumId w:val="24"/>
  </w:num>
  <w:num w:numId="27">
    <w:abstractNumId w:val="18"/>
  </w:num>
  <w:num w:numId="28">
    <w:abstractNumId w:val="2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FA6"/>
    <w:rsid w:val="0005236D"/>
    <w:rsid w:val="0007786C"/>
    <w:rsid w:val="000A5C08"/>
    <w:rsid w:val="000B5856"/>
    <w:rsid w:val="000E615E"/>
    <w:rsid w:val="00184A67"/>
    <w:rsid w:val="001F5913"/>
    <w:rsid w:val="001F5F41"/>
    <w:rsid w:val="002323A6"/>
    <w:rsid w:val="0024731D"/>
    <w:rsid w:val="00296494"/>
    <w:rsid w:val="00297B4E"/>
    <w:rsid w:val="0034335C"/>
    <w:rsid w:val="003517D7"/>
    <w:rsid w:val="003579B8"/>
    <w:rsid w:val="00443B18"/>
    <w:rsid w:val="004D001C"/>
    <w:rsid w:val="004F5BE0"/>
    <w:rsid w:val="005069F6"/>
    <w:rsid w:val="00526BFF"/>
    <w:rsid w:val="005A32C2"/>
    <w:rsid w:val="005F1EC6"/>
    <w:rsid w:val="006301CF"/>
    <w:rsid w:val="00666711"/>
    <w:rsid w:val="00682A88"/>
    <w:rsid w:val="006A36B2"/>
    <w:rsid w:val="007235F5"/>
    <w:rsid w:val="00745150"/>
    <w:rsid w:val="007632D7"/>
    <w:rsid w:val="00825016"/>
    <w:rsid w:val="0089027C"/>
    <w:rsid w:val="009125EB"/>
    <w:rsid w:val="00957360"/>
    <w:rsid w:val="009C26DF"/>
    <w:rsid w:val="009F588E"/>
    <w:rsid w:val="00A81F7A"/>
    <w:rsid w:val="00AC3F1D"/>
    <w:rsid w:val="00B24232"/>
    <w:rsid w:val="00B6293E"/>
    <w:rsid w:val="00BD2957"/>
    <w:rsid w:val="00C340B7"/>
    <w:rsid w:val="00C774C4"/>
    <w:rsid w:val="00C866B7"/>
    <w:rsid w:val="00CD5FA6"/>
    <w:rsid w:val="00D6612D"/>
    <w:rsid w:val="00D73921"/>
    <w:rsid w:val="00DA51CD"/>
    <w:rsid w:val="00DE454F"/>
    <w:rsid w:val="00E660B2"/>
    <w:rsid w:val="00E841CD"/>
    <w:rsid w:val="00EC34E8"/>
    <w:rsid w:val="00F3459D"/>
    <w:rsid w:val="00F3786C"/>
    <w:rsid w:val="00FB4D89"/>
    <w:rsid w:val="00FC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1F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FA6"/>
    <w:pPr>
      <w:ind w:left="720"/>
      <w:contextualSpacing/>
    </w:pPr>
  </w:style>
  <w:style w:type="table" w:styleId="TableGrid">
    <w:name w:val="Table Grid"/>
    <w:basedOn w:val="TableNormal"/>
    <w:uiPriority w:val="59"/>
    <w:rsid w:val="00CD5F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A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A51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62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93E"/>
  </w:style>
  <w:style w:type="paragraph" w:styleId="Footer">
    <w:name w:val="footer"/>
    <w:basedOn w:val="Normal"/>
    <w:link w:val="FooterChar"/>
    <w:uiPriority w:val="99"/>
    <w:unhideWhenUsed/>
    <w:rsid w:val="00B62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93E"/>
  </w:style>
  <w:style w:type="character" w:customStyle="1" w:styleId="Heading2Char">
    <w:name w:val="Heading 2 Char"/>
    <w:basedOn w:val="DefaultParagraphFont"/>
    <w:link w:val="Heading2"/>
    <w:uiPriority w:val="9"/>
    <w:rsid w:val="00FC1F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Hyperlink">
    <w:name w:val="Hyperlink"/>
    <w:basedOn w:val="DefaultParagraphFont"/>
    <w:uiPriority w:val="99"/>
    <w:unhideWhenUsed/>
    <w:rsid w:val="00FC1F58"/>
    <w:rPr>
      <w:color w:val="0000FF"/>
      <w:u w:val="single"/>
    </w:rPr>
  </w:style>
  <w:style w:type="paragraph" w:customStyle="1" w:styleId="film-details-data1">
    <w:name w:val="film-details-data1"/>
    <w:basedOn w:val="Normal"/>
    <w:rsid w:val="00FC1F58"/>
    <w:pPr>
      <w:spacing w:before="30" w:after="300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Default">
    <w:name w:val="Default"/>
    <w:rsid w:val="00FC1F5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1F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FA6"/>
    <w:pPr>
      <w:ind w:left="720"/>
      <w:contextualSpacing/>
    </w:pPr>
  </w:style>
  <w:style w:type="table" w:styleId="TableGrid">
    <w:name w:val="Table Grid"/>
    <w:basedOn w:val="TableNormal"/>
    <w:uiPriority w:val="59"/>
    <w:rsid w:val="00CD5F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5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A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A51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62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93E"/>
  </w:style>
  <w:style w:type="paragraph" w:styleId="Footer">
    <w:name w:val="footer"/>
    <w:basedOn w:val="Normal"/>
    <w:link w:val="FooterChar"/>
    <w:uiPriority w:val="99"/>
    <w:unhideWhenUsed/>
    <w:rsid w:val="00B62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93E"/>
  </w:style>
  <w:style w:type="character" w:customStyle="1" w:styleId="Heading2Char">
    <w:name w:val="Heading 2 Char"/>
    <w:basedOn w:val="DefaultParagraphFont"/>
    <w:link w:val="Heading2"/>
    <w:uiPriority w:val="9"/>
    <w:rsid w:val="00FC1F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Hyperlink">
    <w:name w:val="Hyperlink"/>
    <w:basedOn w:val="DefaultParagraphFont"/>
    <w:uiPriority w:val="99"/>
    <w:unhideWhenUsed/>
    <w:rsid w:val="00FC1F58"/>
    <w:rPr>
      <w:color w:val="0000FF"/>
      <w:u w:val="single"/>
    </w:rPr>
  </w:style>
  <w:style w:type="paragraph" w:customStyle="1" w:styleId="film-details-data1">
    <w:name w:val="film-details-data1"/>
    <w:basedOn w:val="Normal"/>
    <w:rsid w:val="00FC1F58"/>
    <w:pPr>
      <w:spacing w:before="30" w:after="300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Default">
    <w:name w:val="Default"/>
    <w:rsid w:val="00FC1F5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4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B046AC90</Template>
  <TotalTime>2</TotalTime>
  <Pages>5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Film Institute</Company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</dc:creator>
  <cp:lastModifiedBy>CUZNERM</cp:lastModifiedBy>
  <cp:revision>2</cp:revision>
  <cp:lastPrinted>2014-04-24T14:23:00Z</cp:lastPrinted>
  <dcterms:created xsi:type="dcterms:W3CDTF">2015-10-01T16:53:00Z</dcterms:created>
  <dcterms:modified xsi:type="dcterms:W3CDTF">2015-10-01T16:53:00Z</dcterms:modified>
</cp:coreProperties>
</file>