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24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889664" behindDoc="0" locked="0" layoutInCell="1" allowOverlap="1" wp14:anchorId="1160D906" wp14:editId="4B7287AE">
            <wp:simplePos x="0" y="0"/>
            <wp:positionH relativeFrom="column">
              <wp:posOffset>1409700</wp:posOffset>
            </wp:positionH>
            <wp:positionV relativeFrom="paragraph">
              <wp:posOffset>28575</wp:posOffset>
            </wp:positionV>
            <wp:extent cx="3373120" cy="2352675"/>
            <wp:effectExtent l="19050" t="19050" r="17780" b="28575"/>
            <wp:wrapNone/>
            <wp:docPr id="8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0DC" w:rsidRDefault="005D60DC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5D60DC" w:rsidP="001B5924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7" type="#_x0000_t136" style="width:349.1pt;height:99.65pt" fillcolor="black [3213]" strokecolor="black [3213]">
            <v:shadow color="#868686"/>
            <v:textpath style="font-family:&quot;Comic Sans MS&quot;;font-size:60pt;v-text-kern:t" trim="t" fitpath="t" string="LES CRAYONS"/>
          </v:shape>
        </w:pict>
      </w: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890688" behindDoc="0" locked="0" layoutInCell="1" allowOverlap="1" wp14:anchorId="7D34DC42" wp14:editId="6FF2B940">
            <wp:simplePos x="0" y="0"/>
            <wp:positionH relativeFrom="column">
              <wp:posOffset>1695450</wp:posOffset>
            </wp:positionH>
            <wp:positionV relativeFrom="paragraph">
              <wp:posOffset>173990</wp:posOffset>
            </wp:positionV>
            <wp:extent cx="2495550" cy="1829435"/>
            <wp:effectExtent l="19050" t="19050" r="19050" b="18415"/>
            <wp:wrapNone/>
            <wp:docPr id="8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9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1B5924" w:rsidRP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 w:rsidRPr="001B5924">
        <w:rPr>
          <w:rFonts w:ascii="Century Gothic" w:eastAsia="Times New Roman" w:hAnsi="Century Gothic" w:cs="Times New Roman"/>
          <w:sz w:val="36"/>
          <w:szCs w:val="36"/>
          <w:lang w:val="fr-FR"/>
        </w:rPr>
        <w:t xml:space="preserve">UN COURT-MÉTRAGE DE </w:t>
      </w:r>
      <w:r w:rsidR="0065133B">
        <w:rPr>
          <w:rFonts w:ascii="Century Gothic" w:eastAsia="Times New Roman" w:hAnsi="Century Gothic" w:cs="Times New Roman"/>
          <w:bCs/>
          <w:sz w:val="36"/>
          <w:szCs w:val="36"/>
          <w:lang w:val="fr-FR"/>
        </w:rPr>
        <w:t>DIDIER BARCELO</w:t>
      </w:r>
    </w:p>
    <w:p w:rsid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65133B" w:rsidRDefault="0065133B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1B5924" w:rsidRPr="001B5924" w:rsidRDefault="001B5924" w:rsidP="001B5924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1B2A64" w:rsidRPr="0065133B" w:rsidRDefault="0065133B" w:rsidP="0065133B">
      <w:pPr>
        <w:jc w:val="center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4DB9AE08" wp14:editId="67564464">
            <wp:simplePos x="0" y="0"/>
            <wp:positionH relativeFrom="column">
              <wp:posOffset>1943100</wp:posOffset>
            </wp:positionH>
            <wp:positionV relativeFrom="paragraph">
              <wp:posOffset>-250825</wp:posOffset>
            </wp:positionV>
            <wp:extent cx="247650" cy="714375"/>
            <wp:effectExtent l="114300" t="0" r="19050" b="0"/>
            <wp:wrapNone/>
            <wp:docPr id="25" name="Picture 1" descr="C:\Documents and Settings\mhuet.LAMPTON.006\Local Settings\Temporary Internet Files\Content.IE5\Y2YJWJYE\MC900359161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mhuet.LAMPTON.006\Local Settings\Temporary Internet Files\Content.IE5\Y2YJWJYE\MC90035916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883314">
                      <a:off x="0" y="0"/>
                      <a:ext cx="2476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38AA836" wp14:editId="2964116F">
            <wp:simplePos x="0" y="0"/>
            <wp:positionH relativeFrom="column">
              <wp:posOffset>3771900</wp:posOffset>
            </wp:positionH>
            <wp:positionV relativeFrom="paragraph">
              <wp:posOffset>-238125</wp:posOffset>
            </wp:positionV>
            <wp:extent cx="247650" cy="714375"/>
            <wp:effectExtent l="76200" t="0" r="0" b="0"/>
            <wp:wrapNone/>
            <wp:docPr id="22" name="Picture 1" descr="C:\Documents and Settings\mhuet.LAMPTON.006\Local Settings\Temporary Internet Files\Content.IE5\Y2YJWJYE\MC900359161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mhuet.LAMPTON.006\Local Settings\Temporary Internet Files\Content.IE5\Y2YJWJYE\MC90035916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483460">
                      <a:off x="0" y="0"/>
                      <a:ext cx="2476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2A64" w:rsidRPr="00C921E7">
        <w:rPr>
          <w:rFonts w:ascii="Century Gothic" w:hAnsi="Century Gothic"/>
          <w:b/>
          <w:sz w:val="24"/>
          <w:szCs w:val="24"/>
          <w:u w:val="single"/>
        </w:rPr>
        <w:t>LES CRAYONS</w: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65133B" w:rsidRPr="00C921E7" w:rsidRDefault="0065133B" w:rsidP="0065133B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68832" behindDoc="0" locked="0" layoutInCell="1" allowOverlap="1" wp14:anchorId="7EFDA5DD" wp14:editId="63D1079E">
            <wp:simplePos x="0" y="0"/>
            <wp:positionH relativeFrom="column">
              <wp:posOffset>5067300</wp:posOffset>
            </wp:positionH>
            <wp:positionV relativeFrom="paragraph">
              <wp:posOffset>44450</wp:posOffset>
            </wp:positionV>
            <wp:extent cx="628650" cy="754380"/>
            <wp:effectExtent l="19050" t="0" r="0" b="0"/>
            <wp:wrapNone/>
            <wp:docPr id="28" name="Picture 5" descr="http://www.cncnoumea.net/images/Crayon%20rigo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ncnoumea.net/images/Crayon%20rigolo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Pourquoi le titre du film est-il ‘les crayons’ ? </w:t>
      </w:r>
    </w:p>
    <w:p w:rsidR="0065133B" w:rsidRPr="00C921E7" w:rsidRDefault="0045569F" w:rsidP="0065133B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</w:rPr>
      </w:pPr>
      <w:r w:rsidRPr="00C921E7">
        <w:rPr>
          <w:rFonts w:ascii="Century Gothic" w:hAnsi="Century Gothic"/>
          <w:b/>
          <w:sz w:val="24"/>
          <w:szCs w:val="24"/>
          <w:u w:val="single"/>
        </w:rPr>
        <w:t>Why</w:t>
      </w:r>
      <w:r w:rsidR="0065133B" w:rsidRPr="00C921E7">
        <w:rPr>
          <w:rFonts w:ascii="Century Gothic" w:hAnsi="Century Gothic"/>
          <w:b/>
          <w:sz w:val="24"/>
          <w:szCs w:val="24"/>
          <w:u w:val="single"/>
        </w:rPr>
        <w:t xml:space="preserve"> is the title ‘les crayons’ ?</w:t>
      </w:r>
      <w:r w:rsidR="0065133B" w:rsidRPr="00C921E7">
        <w:rPr>
          <w:rFonts w:ascii="Century Gothic" w:hAnsi="Century Gothic"/>
          <w:b/>
          <w:sz w:val="24"/>
          <w:szCs w:val="24"/>
        </w:rPr>
        <w:t xml:space="preserve">  </w:t>
      </w:r>
      <w:r w:rsidR="0065133B" w:rsidRPr="00C921E7">
        <w:rPr>
          <w:rFonts w:ascii="Century Gothic" w:hAnsi="Century Gothic"/>
          <w:sz w:val="24"/>
          <w:szCs w:val="24"/>
        </w:rPr>
        <w:t xml:space="preserve">- </w:t>
      </w:r>
      <w:r w:rsidR="0065133B" w:rsidRPr="00C921E7">
        <w:rPr>
          <w:rFonts w:ascii="Century Gothic" w:hAnsi="Century Gothic"/>
          <w:i/>
          <w:sz w:val="24"/>
          <w:szCs w:val="24"/>
        </w:rPr>
        <w:t>write in English.</w:t>
      </w:r>
    </w:p>
    <w:p w:rsidR="0065133B" w:rsidRPr="0065133B" w:rsidRDefault="0065133B" w:rsidP="0065133B">
      <w:pPr>
        <w:spacing w:after="0" w:line="240" w:lineRule="auto"/>
        <w:rPr>
          <w:rFonts w:ascii="Century Gothic" w:hAnsi="Century Gothic"/>
          <w:b/>
          <w:noProof/>
          <w:sz w:val="24"/>
          <w:szCs w:val="24"/>
          <w:u w:val="single"/>
        </w:rPr>
      </w:pPr>
    </w:p>
    <w:p w:rsidR="0065133B" w:rsidRDefault="00C857F0" w:rsidP="0065133B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1E2DCF" wp14:editId="51D0503D">
                <wp:simplePos x="0" y="0"/>
                <wp:positionH relativeFrom="column">
                  <wp:posOffset>85725</wp:posOffset>
                </wp:positionH>
                <wp:positionV relativeFrom="paragraph">
                  <wp:posOffset>44450</wp:posOffset>
                </wp:positionV>
                <wp:extent cx="5467350" cy="0"/>
                <wp:effectExtent l="9525" t="9525" r="9525" b="9525"/>
                <wp:wrapNone/>
                <wp:docPr id="15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6" o:spid="_x0000_s1026" type="#_x0000_t32" style="position:absolute;margin-left:6.75pt;margin-top:3.5pt;width:430.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YrIQIAAD8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"/>
            </w:pict>
          </mc:Fallback>
        </mc:AlternateContent>
      </w:r>
    </w:p>
    <w:p w:rsidR="0065133B" w:rsidRPr="0065133B" w:rsidRDefault="0065133B" w:rsidP="0065133B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</w:rPr>
      </w:pPr>
    </w:p>
    <w:p w:rsidR="001B2A64" w:rsidRPr="00C921E7" w:rsidRDefault="001B2A64" w:rsidP="001B2A64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041CE6">
        <w:rPr>
          <w:rFonts w:ascii="Century Gothic" w:hAnsi="Century Gothic"/>
          <w:b/>
          <w:sz w:val="24"/>
          <w:szCs w:val="24"/>
          <w:u w:val="single"/>
        </w:rPr>
        <w:t xml:space="preserve">Listen to the music of the short film. </w: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 w:rsidRPr="00C921E7">
        <w:rPr>
          <w:rFonts w:ascii="Century Gothic" w:hAnsi="Century Gothic"/>
          <w:b/>
          <w:sz w:val="24"/>
          <w:szCs w:val="24"/>
        </w:rPr>
        <w:t xml:space="preserve">What type of music is it? </w:t>
      </w:r>
      <w:r w:rsidRPr="00C921E7">
        <w:rPr>
          <w:rFonts w:ascii="Century Gothic" w:hAnsi="Century Gothic"/>
          <w:b/>
          <w:sz w:val="24"/>
          <w:szCs w:val="24"/>
          <w:lang w:val="fr-FR"/>
        </w:rPr>
        <w:t xml:space="preserve">C’est quel genre de musique ? </w:t>
      </w:r>
    </w:p>
    <w:p w:rsidR="001B2A64" w:rsidRPr="00C921E7" w:rsidRDefault="001B2A64" w:rsidP="001B2A64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i/>
          <w:sz w:val="24"/>
          <w:szCs w:val="24"/>
          <w:lang w:val="fr-FR"/>
        </w:rPr>
      </w:pPr>
      <w:r w:rsidRPr="00C921E7">
        <w:rPr>
          <w:rFonts w:ascii="Century Gothic" w:hAnsi="Century Gothic"/>
          <w:i/>
          <w:sz w:val="24"/>
          <w:szCs w:val="24"/>
          <w:lang w:val="fr-FR"/>
        </w:rPr>
        <w:t>Entoure la bonne réponse / circle the correct answer.</w: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C921E7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69856" behindDoc="0" locked="0" layoutInCell="1" allowOverlap="1" wp14:anchorId="3FA31F88" wp14:editId="6FFD8968">
            <wp:simplePos x="0" y="0"/>
            <wp:positionH relativeFrom="column">
              <wp:posOffset>5067300</wp:posOffset>
            </wp:positionH>
            <wp:positionV relativeFrom="paragraph">
              <wp:posOffset>69850</wp:posOffset>
            </wp:positionV>
            <wp:extent cx="581025" cy="1028700"/>
            <wp:effectExtent l="19050" t="0" r="9525" b="0"/>
            <wp:wrapNone/>
            <wp:docPr id="29" name="Picture 15" descr="C:\Documents and Settings\mhuet.LAMPTON.006\Local Settings\Temporary Internet Files\Content.IE5\99NXHQA4\MC9000305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huet.LAMPTON.006\Local Settings\Temporary Internet Files\Content.IE5\99NXHQA4\MC900030561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7F0"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8D5549" wp14:editId="050DD120">
                <wp:simplePos x="0" y="0"/>
                <wp:positionH relativeFrom="column">
                  <wp:posOffset>3730625</wp:posOffset>
                </wp:positionH>
                <wp:positionV relativeFrom="paragraph">
                  <wp:posOffset>165100</wp:posOffset>
                </wp:positionV>
                <wp:extent cx="965200" cy="731520"/>
                <wp:effectExtent l="12700" t="12065" r="12700" b="8890"/>
                <wp:wrapNone/>
                <wp:docPr id="15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A35993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de la musique punk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293.75pt;margin-top:13pt;width:76pt;height:57.6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">
                <v:textbox style="mso-fit-shape-to-text:t"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A35993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de la musique punk</w:t>
                      </w:r>
                    </w:p>
                  </w:txbxContent>
                </v:textbox>
              </v:shape>
            </w:pict>
          </mc:Fallback>
        </mc:AlternateContent>
      </w:r>
      <w:r w:rsidR="00C857F0"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1C78FC" wp14:editId="255A5CE0">
                <wp:simplePos x="0" y="0"/>
                <wp:positionH relativeFrom="column">
                  <wp:posOffset>350520</wp:posOffset>
                </wp:positionH>
                <wp:positionV relativeFrom="paragraph">
                  <wp:posOffset>62865</wp:posOffset>
                </wp:positionV>
                <wp:extent cx="1183005" cy="473075"/>
                <wp:effectExtent l="5715" t="7620" r="11430" b="5080"/>
                <wp:wrapNone/>
                <wp:docPr id="15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5993">
                              <w:rPr>
                                <w:sz w:val="24"/>
                                <w:szCs w:val="24"/>
                              </w:rPr>
                              <w:t>de la musique traditionelle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8" o:spid="_x0000_s1027" type="#_x0000_t202" style="position:absolute;left:0;text-align:left;margin-left:27.6pt;margin-top:4.95pt;width:93.15pt;height:37.2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">
                <v:textbox style="mso-fit-shape-to-text:t"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35993">
                        <w:rPr>
                          <w:sz w:val="24"/>
                          <w:szCs w:val="24"/>
                        </w:rPr>
                        <w:t>de la musique traditionelle</w:t>
                      </w:r>
                    </w:p>
                  </w:txbxContent>
                </v:textbox>
              </v:shape>
            </w:pict>
          </mc:Fallback>
        </mc:AlternateContent>
      </w:r>
      <w:r w:rsidR="00C857F0"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A9C4A2" wp14:editId="09E94ABB">
                <wp:simplePos x="0" y="0"/>
                <wp:positionH relativeFrom="column">
                  <wp:posOffset>1781175</wp:posOffset>
                </wp:positionH>
                <wp:positionV relativeFrom="paragraph">
                  <wp:posOffset>167005</wp:posOffset>
                </wp:positionV>
                <wp:extent cx="1647190" cy="322580"/>
                <wp:effectExtent l="9525" t="6350" r="10160" b="13970"/>
                <wp:wrapNone/>
                <wp:docPr id="1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921E7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de la musique rock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9" o:spid="_x0000_s1028" type="#_x0000_t202" style="position:absolute;left:0;text-align:left;margin-left:140.25pt;margin-top:13.15pt;width:129.7pt;height:25.4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">
                <v:textbox style="mso-fit-shape-to-text:t"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921E7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de la musique rock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E48D2C" wp14:editId="3C08B564">
                <wp:simplePos x="0" y="0"/>
                <wp:positionH relativeFrom="column">
                  <wp:posOffset>408940</wp:posOffset>
                </wp:positionH>
                <wp:positionV relativeFrom="paragraph">
                  <wp:posOffset>149225</wp:posOffset>
                </wp:positionV>
                <wp:extent cx="868045" cy="273685"/>
                <wp:effectExtent l="8255" t="7620" r="9525" b="13970"/>
                <wp:wrapNone/>
                <wp:docPr id="15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 w:rsidRPr="00A3599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du rap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029" type="#_x0000_t202" style="position:absolute;left:0;text-align:left;margin-left:32.2pt;margin-top:11.75pt;width:68.35pt;height:21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">
                <v:textbox style="mso-fit-shape-to-text:t"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 w:rsidRPr="00A35993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du rap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238017" wp14:editId="2DF5C620">
                <wp:simplePos x="0" y="0"/>
                <wp:positionH relativeFrom="column">
                  <wp:posOffset>1538605</wp:posOffset>
                </wp:positionH>
                <wp:positionV relativeFrom="paragraph">
                  <wp:posOffset>144145</wp:posOffset>
                </wp:positionV>
                <wp:extent cx="1950720" cy="279400"/>
                <wp:effectExtent l="10160" t="6985" r="10795" b="8890"/>
                <wp:wrapNone/>
                <wp:docPr id="15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Gisha" w:hAnsi="Gisha" w:cs="Gisha"/>
                                <w:sz w:val="24"/>
                                <w:szCs w:val="24"/>
                              </w:rPr>
                            </w:pPr>
                            <w:r w:rsidRPr="00C921E7">
                              <w:rPr>
                                <w:rFonts w:ascii="Gisha" w:hAnsi="Gisha" w:cs="Gisha"/>
                                <w:sz w:val="24"/>
                                <w:szCs w:val="24"/>
                              </w:rPr>
                              <w:t>de la musique classique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030" type="#_x0000_t202" style="position:absolute;left:0;text-align:left;margin-left:121.15pt;margin-top:11.35pt;width:153.6pt;height:22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">
                <v:textbox style="mso-fit-shape-to-text:t"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Gisha" w:hAnsi="Gisha" w:cs="Gisha"/>
                          <w:sz w:val="24"/>
                          <w:szCs w:val="24"/>
                        </w:rPr>
                      </w:pPr>
                      <w:r w:rsidRPr="00C921E7">
                        <w:rPr>
                          <w:rFonts w:ascii="Gisha" w:hAnsi="Gisha" w:cs="Gisha"/>
                          <w:sz w:val="24"/>
                          <w:szCs w:val="24"/>
                        </w:rPr>
                        <w:t>de la musique classique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65133B" w:rsidRDefault="0065133B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BE9650" wp14:editId="529948FD">
                <wp:simplePos x="0" y="0"/>
                <wp:positionH relativeFrom="column">
                  <wp:posOffset>4045585</wp:posOffset>
                </wp:positionH>
                <wp:positionV relativeFrom="paragraph">
                  <wp:posOffset>172085</wp:posOffset>
                </wp:positionV>
                <wp:extent cx="1865630" cy="1233805"/>
                <wp:effectExtent l="6985" t="13335" r="13335" b="10160"/>
                <wp:wrapNone/>
                <wp:docPr id="15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super / génial / sensass</w:t>
                            </w:r>
                          </w:p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démodé</w:t>
                            </w:r>
                          </w:p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nul / ennuyeux / barbant</w:t>
                            </w:r>
                          </w:p>
                          <w:p w:rsidR="005D60DC" w:rsidRPr="00B66D12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66D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chouette</w:t>
                            </w:r>
                          </w:p>
                          <w:p w:rsidR="005D60DC" w:rsidRPr="00B66D12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66D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beau / joli</w:t>
                            </w:r>
                          </w:p>
                          <w:p w:rsidR="005D60DC" w:rsidRPr="00B66D12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66D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mélodieux / symphonique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1" type="#_x0000_t202" style="position:absolute;margin-left:318.55pt;margin-top:13.55pt;width:146.9pt;height:97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">
                <v:textbox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 w:rsidRPr="00C921E7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super / génial / sensass</w:t>
                      </w:r>
                    </w:p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 w:rsidRPr="00C921E7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démodé</w:t>
                      </w:r>
                    </w:p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 w:rsidRPr="00C921E7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nul / ennuyeux / barbant</w:t>
                      </w:r>
                    </w:p>
                    <w:p w:rsidR="005D60DC" w:rsidRPr="00B66D12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66D12">
                        <w:rPr>
                          <w:rFonts w:ascii="Comic Sans MS" w:hAnsi="Comic Sans MS"/>
                          <w:sz w:val="20"/>
                          <w:szCs w:val="20"/>
                        </w:rPr>
                        <w:t>chouette</w:t>
                      </w:r>
                    </w:p>
                    <w:p w:rsidR="005D60DC" w:rsidRPr="00B66D12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66D12">
                        <w:rPr>
                          <w:rFonts w:ascii="Comic Sans MS" w:hAnsi="Comic Sans MS"/>
                          <w:sz w:val="20"/>
                          <w:szCs w:val="20"/>
                        </w:rPr>
                        <w:t>beau / joli</w:t>
                      </w:r>
                    </w:p>
                    <w:p w:rsidR="005D60DC" w:rsidRPr="00B66D12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66D12">
                        <w:rPr>
                          <w:rFonts w:ascii="Comic Sans MS" w:hAnsi="Comic Sans MS"/>
                          <w:sz w:val="20"/>
                          <w:szCs w:val="20"/>
                        </w:rPr>
                        <w:t>mélodieux / symphonique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  <w:r w:rsidRPr="00C921E7">
        <w:rPr>
          <w:rFonts w:ascii="Century Gothic" w:hAnsi="Century Gothic"/>
          <w:i/>
          <w:sz w:val="24"/>
          <w:szCs w:val="24"/>
          <w:u w:val="single"/>
          <w:lang w:val="fr-FR"/>
        </w:rPr>
        <w:t>Challenge : Qu’est-ce que tu penses de la musique ?</w:t>
      </w:r>
      <w:r w:rsidRPr="00C921E7">
        <w:rPr>
          <w:rFonts w:ascii="Century Gothic" w:hAnsi="Century Gothic"/>
          <w:b/>
          <w:noProof/>
          <w:sz w:val="24"/>
          <w:szCs w:val="24"/>
          <w:u w:val="single"/>
          <w:lang w:val="fr-FR"/>
        </w:rPr>
        <w:t xml:space="preserve"> </w:t>
      </w:r>
    </w:p>
    <w:p w:rsidR="001B2A64" w:rsidRDefault="00C857F0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91E827" wp14:editId="4183FCA1">
                <wp:simplePos x="0" y="0"/>
                <wp:positionH relativeFrom="column">
                  <wp:posOffset>3263900</wp:posOffset>
                </wp:positionH>
                <wp:positionV relativeFrom="paragraph">
                  <wp:posOffset>26670</wp:posOffset>
                </wp:positionV>
                <wp:extent cx="400050" cy="352425"/>
                <wp:effectExtent l="25400" t="22225" r="22225" b="25400"/>
                <wp:wrapNone/>
                <wp:docPr id="15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style="position:absolute;margin-left:257pt;margin-top:2.1pt;width:31.5pt;height:2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005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" path="m,134614r152806,1l200025,r47219,134615l400050,134614,276426,217810r47221,134614l200025,269227,76403,352424,123624,217810,,134614xe" fillcolor="yellow">
                <v:stroke joinstyle="miter"/>
                <v:path o:connecttype="custom" o:connectlocs="0,134614;152806,134615;200025,0;247244,134615;400050,134614;276426,217810;323647,352424;200025,269227;76403,352424;123624,217810;0,134614" o:connectangles="0,0,0,0,0,0,0,0,0,0,0"/>
              </v:shape>
            </w:pict>
          </mc:Fallback>
        </mc:AlternateContent>
      </w:r>
      <w:r w:rsidR="001B2A64" w:rsidRPr="00C921E7">
        <w:rPr>
          <w:rFonts w:ascii="Century Gothic" w:hAnsi="Century Gothic"/>
          <w:i/>
          <w:noProof/>
          <w:sz w:val="24"/>
          <w:szCs w:val="24"/>
          <w:u w:val="single"/>
        </w:rPr>
        <w:drawing>
          <wp:anchor distT="0" distB="0" distL="114300" distR="114300" simplePos="0" relativeHeight="251811840" behindDoc="0" locked="0" layoutInCell="1" allowOverlap="1" wp14:anchorId="7F7F8BDE" wp14:editId="5B25CC9E">
            <wp:simplePos x="0" y="0"/>
            <wp:positionH relativeFrom="column">
              <wp:posOffset>5581650</wp:posOffset>
            </wp:positionH>
            <wp:positionV relativeFrom="paragraph">
              <wp:posOffset>140970</wp:posOffset>
            </wp:positionV>
            <wp:extent cx="504825" cy="704850"/>
            <wp:effectExtent l="19050" t="0" r="9525" b="0"/>
            <wp:wrapNone/>
            <wp:docPr id="26" name="Picture 7" descr="C:\Users\Muriel\AppData\Local\Microsoft\Windows\Temporary Internet Files\Content.IE5\Y03K2HT1\MCj044188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iel\AppData\Local\Microsoft\Windows\Temporary Internet Files\Content.IE5\Y03K2HT1\MCj0441880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64" w:rsidRPr="00C921E7">
        <w:rPr>
          <w:rFonts w:ascii="Century Gothic" w:hAnsi="Century Gothic"/>
          <w:i/>
          <w:sz w:val="24"/>
          <w:szCs w:val="24"/>
          <w:u w:val="single"/>
        </w:rPr>
        <w:t>What do you think about the music?</w: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>Je pense que c’est ….. , parce que…</w:t>
      </w:r>
    </w:p>
    <w:p w:rsidR="001B2A64" w:rsidRPr="00C921E7" w:rsidRDefault="00C857F0" w:rsidP="001B2A64">
      <w:pPr>
        <w:spacing w:after="0" w:line="240" w:lineRule="auto"/>
        <w:jc w:val="both"/>
        <w:rPr>
          <w:rFonts w:ascii="Century Gothic" w:hAnsi="Century Gothic"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27A4BC" wp14:editId="0FE7AA40">
                <wp:simplePos x="0" y="0"/>
                <wp:positionH relativeFrom="column">
                  <wp:posOffset>9525</wp:posOffset>
                </wp:positionH>
                <wp:positionV relativeFrom="paragraph">
                  <wp:posOffset>148590</wp:posOffset>
                </wp:positionV>
                <wp:extent cx="3713480" cy="0"/>
                <wp:effectExtent l="9525" t="9525" r="10795" b="9525"/>
                <wp:wrapNone/>
                <wp:docPr id="14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.75pt;margin-top:11.7pt;width:292.4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IY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"/>
            </w:pict>
          </mc:Fallback>
        </mc:AlternateContent>
      </w: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7B0695" wp14:editId="1BB857D9">
                <wp:simplePos x="0" y="0"/>
                <wp:positionH relativeFrom="column">
                  <wp:posOffset>9525</wp:posOffset>
                </wp:positionH>
                <wp:positionV relativeFrom="paragraph">
                  <wp:posOffset>163830</wp:posOffset>
                </wp:positionV>
                <wp:extent cx="3713480" cy="0"/>
                <wp:effectExtent l="9525" t="11430" r="10795" b="7620"/>
                <wp:wrapNone/>
                <wp:docPr id="14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.75pt;margin-top:12.9pt;width:292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U0IAIAAD4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"/>
            </w:pict>
          </mc:Fallback>
        </mc:AlternateContent>
      </w: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0EF1E2" wp14:editId="7A621A9A">
                <wp:simplePos x="0" y="0"/>
                <wp:positionH relativeFrom="column">
                  <wp:posOffset>9525</wp:posOffset>
                </wp:positionH>
                <wp:positionV relativeFrom="paragraph">
                  <wp:posOffset>186055</wp:posOffset>
                </wp:positionV>
                <wp:extent cx="3713480" cy="0"/>
                <wp:effectExtent l="9525" t="10795" r="10795" b="8255"/>
                <wp:wrapNone/>
                <wp:docPr id="14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.75pt;margin-top:14.65pt;width:292.4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wX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"/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</w:p>
    <w:p w:rsidR="001B2A64" w:rsidRPr="00C921E7" w:rsidRDefault="001B2A64" w:rsidP="001B2A64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C921E7">
        <w:rPr>
          <w:rFonts w:ascii="Century Gothic" w:hAnsi="Century Gothic"/>
          <w:b/>
          <w:sz w:val="24"/>
          <w:szCs w:val="24"/>
          <w:u w:val="single"/>
        </w:rPr>
        <w:t xml:space="preserve">Depending on the music, what type of film do you think it is? </w:t>
      </w:r>
    </w:p>
    <w:p w:rsidR="001B2A64" w:rsidRPr="0045569F" w:rsidRDefault="001B2A64" w:rsidP="001B2A64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</w:rPr>
      </w:pP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>/ C’est quel genre de film?</w:t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C921E7">
        <w:rPr>
          <w:rFonts w:ascii="Century Gothic" w:hAnsi="Century Gothic"/>
          <w:i/>
          <w:sz w:val="24"/>
          <w:szCs w:val="24"/>
          <w:lang w:val="fr-FR"/>
        </w:rPr>
        <w:t xml:space="preserve"> </w:t>
      </w:r>
      <w:r w:rsidRPr="0045569F">
        <w:rPr>
          <w:rFonts w:ascii="Century Gothic" w:hAnsi="Century Gothic"/>
          <w:i/>
          <w:sz w:val="24"/>
          <w:szCs w:val="24"/>
        </w:rPr>
        <w:t>- circle your answer.</w:t>
      </w:r>
    </w:p>
    <w:p w:rsidR="001B2A64" w:rsidRPr="0045569F" w:rsidRDefault="001B2A64" w:rsidP="001B2A64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</w:rPr>
      </w:pPr>
    </w:p>
    <w:p w:rsidR="001B2A64" w:rsidRPr="0045569F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A38C4B" wp14:editId="3D49E6F2">
                <wp:simplePos x="0" y="0"/>
                <wp:positionH relativeFrom="column">
                  <wp:posOffset>414655</wp:posOffset>
                </wp:positionH>
                <wp:positionV relativeFrom="paragraph">
                  <wp:posOffset>137160</wp:posOffset>
                </wp:positionV>
                <wp:extent cx="1148715" cy="568325"/>
                <wp:effectExtent l="5080" t="6985" r="8255" b="5715"/>
                <wp:wrapNone/>
                <wp:docPr id="14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C’est un film romantique</w:t>
                            </w:r>
                            <w:r w:rsidRPr="00A3599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2" type="#_x0000_t202" style="position:absolute;left:0;text-align:left;margin-left:32.65pt;margin-top:10.8pt;width:90.45pt;height:4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">
                <v:textbox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C’est un film romantique</w:t>
                      </w:r>
                      <w:r w:rsidRPr="00A35993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2DB99D" wp14:editId="1036A4DD">
                <wp:simplePos x="0" y="0"/>
                <wp:positionH relativeFrom="column">
                  <wp:posOffset>4182745</wp:posOffset>
                </wp:positionH>
                <wp:positionV relativeFrom="paragraph">
                  <wp:posOffset>5715</wp:posOffset>
                </wp:positionV>
                <wp:extent cx="1498600" cy="607695"/>
                <wp:effectExtent l="10795" t="8890" r="5080" b="12065"/>
                <wp:wrapNone/>
                <wp:docPr id="14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A35993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C’est un film d’aventure.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3" type="#_x0000_t202" style="position:absolute;left:0;text-align:left;margin-left:329.35pt;margin-top:.45pt;width:118pt;height:47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">
                <v:textbox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A35993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C’est un film d’aventure.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5F6A2F" wp14:editId="367953E2">
                <wp:simplePos x="0" y="0"/>
                <wp:positionH relativeFrom="column">
                  <wp:posOffset>2188210</wp:posOffset>
                </wp:positionH>
                <wp:positionV relativeFrom="paragraph">
                  <wp:posOffset>132080</wp:posOffset>
                </wp:positionV>
                <wp:extent cx="1647825" cy="544195"/>
                <wp:effectExtent l="13970" t="10160" r="5080" b="7620"/>
                <wp:wrapNone/>
                <wp:docPr id="14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921E7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C’est un film d’horreur.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034" type="#_x0000_t202" style="position:absolute;left:0;text-align:left;margin-left:172.3pt;margin-top:10.4pt;width:129.75pt;height:42.8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">
                <v:textbox style="mso-fit-shape-to-text:t"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921E7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C’est un film d’horreur.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45569F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45569F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45569F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45569F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93D187" wp14:editId="2CDA0C60">
                <wp:simplePos x="0" y="0"/>
                <wp:positionH relativeFrom="column">
                  <wp:posOffset>2478405</wp:posOffset>
                </wp:positionH>
                <wp:positionV relativeFrom="paragraph">
                  <wp:posOffset>125730</wp:posOffset>
                </wp:positionV>
                <wp:extent cx="2002155" cy="419100"/>
                <wp:effectExtent l="13335" t="11430" r="13335" b="7620"/>
                <wp:wrapNone/>
                <wp:docPr id="14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A35993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C’est un film d’action.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35" type="#_x0000_t202" style="position:absolute;margin-left:195.15pt;margin-top:9.9pt;width:157.65pt;height:33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">
                <v:textbox style="mso-fit-shape-to-text:t"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A35993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C’est un film d’action.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197AAB" wp14:editId="2083CA04">
                <wp:simplePos x="0" y="0"/>
                <wp:positionH relativeFrom="column">
                  <wp:posOffset>67310</wp:posOffset>
                </wp:positionH>
                <wp:positionV relativeFrom="paragraph">
                  <wp:posOffset>120650</wp:posOffset>
                </wp:positionV>
                <wp:extent cx="1934845" cy="273685"/>
                <wp:effectExtent l="10795" t="10795" r="6985" b="10795"/>
                <wp:wrapNone/>
                <wp:docPr id="1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A35993" w:rsidRDefault="005D60DC" w:rsidP="001B2A64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 w:rsidRPr="00A3599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C’est une comédie.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036" type="#_x0000_t202" style="position:absolute;margin-left:5.3pt;margin-top:9.5pt;width:152.35pt;height:21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">
                <v:textbox style="mso-fit-shape-to-text:t">
                  <w:txbxContent>
                    <w:p w:rsidR="005D60DC" w:rsidRPr="00A35993" w:rsidRDefault="005D60DC" w:rsidP="001B2A64">
                      <w:pPr>
                        <w:spacing w:after="0" w:line="240" w:lineRule="auto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 w:rsidRPr="00A35993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C’est une comédie.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45569F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45569F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E9B166" wp14:editId="72478DDD">
                <wp:simplePos x="0" y="0"/>
                <wp:positionH relativeFrom="column">
                  <wp:posOffset>1282065</wp:posOffset>
                </wp:positionH>
                <wp:positionV relativeFrom="paragraph">
                  <wp:posOffset>91440</wp:posOffset>
                </wp:positionV>
                <wp:extent cx="427355" cy="304800"/>
                <wp:effectExtent l="24765" t="25400" r="24130" b="22225"/>
                <wp:wrapNone/>
                <wp:docPr id="13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3048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style="position:absolute;margin-left:100.95pt;margin-top:7.2pt;width:33.6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" path="m,116423r163236,1l213678,r50441,116424l427355,116423,295294,188376r50443,116423l213678,232845,81618,304799,132061,188376,,116423xe" fillcolor="yellow">
                <v:stroke joinstyle="miter"/>
                <v:path o:connecttype="custom" o:connectlocs="0,116423;163236,116424;213678,0;264119,116424;427355,116423;295294,188376;345737,304799;213678,232845;81618,304799;132061,188376;0,116423" o:connectangles="0,0,0,0,0,0,0,0,0,0,0"/>
              </v:shape>
            </w:pict>
          </mc:Fallback>
        </mc:AlternateContent>
      </w:r>
    </w:p>
    <w:p w:rsidR="001B2A64" w:rsidRPr="0045569F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45569F">
        <w:rPr>
          <w:rFonts w:ascii="Century Gothic" w:hAnsi="Century Gothic"/>
          <w:b/>
          <w:sz w:val="24"/>
          <w:szCs w:val="24"/>
        </w:rPr>
        <w:t>Why ? Pourquoi</w:t>
      </w:r>
      <w:r w:rsidRPr="0045569F">
        <w:rPr>
          <w:rFonts w:ascii="Century Gothic" w:hAnsi="Century Gothic"/>
          <w:sz w:val="24"/>
          <w:szCs w:val="24"/>
        </w:rPr>
        <w:t> ?</w:t>
      </w:r>
    </w:p>
    <w:p w:rsidR="001B2A64" w:rsidRPr="0045569F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1A4235" wp14:editId="106ACCE4">
                <wp:simplePos x="0" y="0"/>
                <wp:positionH relativeFrom="column">
                  <wp:posOffset>9525</wp:posOffset>
                </wp:positionH>
                <wp:positionV relativeFrom="paragraph">
                  <wp:posOffset>150495</wp:posOffset>
                </wp:positionV>
                <wp:extent cx="5362575" cy="0"/>
                <wp:effectExtent l="9525" t="10160" r="9525" b="8890"/>
                <wp:wrapNone/>
                <wp:docPr id="13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.75pt;margin-top:11.85pt;width:422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"/>
            </w:pict>
          </mc:Fallback>
        </mc:AlternateContent>
      </w:r>
    </w:p>
    <w:p w:rsidR="001B2A64" w:rsidRPr="0045569F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42EDF0" wp14:editId="5EAF0958">
                <wp:simplePos x="0" y="0"/>
                <wp:positionH relativeFrom="column">
                  <wp:posOffset>9525</wp:posOffset>
                </wp:positionH>
                <wp:positionV relativeFrom="paragraph">
                  <wp:posOffset>175260</wp:posOffset>
                </wp:positionV>
                <wp:extent cx="5362575" cy="0"/>
                <wp:effectExtent l="9525" t="12065" r="9525" b="6985"/>
                <wp:wrapNone/>
                <wp:docPr id="13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.75pt;margin-top:13.8pt;width:422.2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0XU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"/>
            </w:pict>
          </mc:Fallback>
        </mc:AlternateContent>
      </w:r>
    </w:p>
    <w:p w:rsidR="0065133B" w:rsidRPr="0045569F" w:rsidRDefault="0065133B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45569F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C921E7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7C066A3A" wp14:editId="1D263D8A">
            <wp:simplePos x="0" y="0"/>
            <wp:positionH relativeFrom="column">
              <wp:posOffset>5463540</wp:posOffset>
            </wp:positionH>
            <wp:positionV relativeFrom="paragraph">
              <wp:posOffset>31115</wp:posOffset>
            </wp:positionV>
            <wp:extent cx="409575" cy="619125"/>
            <wp:effectExtent l="0" t="0" r="0" b="0"/>
            <wp:wrapNone/>
            <wp:docPr id="27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7F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13A462" wp14:editId="0F9627DC">
                <wp:simplePos x="0" y="0"/>
                <wp:positionH relativeFrom="column">
                  <wp:posOffset>9525</wp:posOffset>
                </wp:positionH>
                <wp:positionV relativeFrom="paragraph">
                  <wp:posOffset>2540</wp:posOffset>
                </wp:positionV>
                <wp:extent cx="5362575" cy="0"/>
                <wp:effectExtent l="9525" t="13335" r="9525" b="5715"/>
                <wp:wrapNone/>
                <wp:docPr id="13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.75pt;margin-top:.2pt;width:422.2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rg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"/>
            </w:pict>
          </mc:Fallback>
        </mc:AlternateConten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b/>
          <w:i/>
          <w:sz w:val="24"/>
          <w:szCs w:val="24"/>
          <w:lang w:val="fr-FR"/>
        </w:rPr>
        <w:t>Aide vocabulaire</w:t>
      </w:r>
      <w:r w:rsidRPr="00C921E7">
        <w:rPr>
          <w:rFonts w:ascii="Century Gothic" w:hAnsi="Century Gothic"/>
          <w:sz w:val="24"/>
          <w:szCs w:val="24"/>
          <w:lang w:val="fr-FR"/>
        </w:rPr>
        <w:t> :</w: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Je pense que / à mon avis / parce que </w: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041CE6">
        <w:rPr>
          <w:rFonts w:ascii="Century Gothic" w:hAnsi="Century Gothic"/>
          <w:sz w:val="24"/>
          <w:szCs w:val="24"/>
        </w:rPr>
        <w:t xml:space="preserve">Cela crée une ambiance… (it creates an atmosphere </w:t>
      </w:r>
      <w:r w:rsidRPr="00C921E7">
        <w:rPr>
          <w:rFonts w:ascii="Century Gothic" w:hAnsi="Century Gothic"/>
          <w:sz w:val="24"/>
          <w:szCs w:val="24"/>
        </w:rPr>
        <w:t>of…)</w:t>
      </w:r>
    </w:p>
    <w:p w:rsidR="0065133B" w:rsidRPr="0065133B" w:rsidRDefault="001B2A64" w:rsidP="006513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C921E7">
        <w:rPr>
          <w:rFonts w:ascii="Century Gothic" w:hAnsi="Century Gothic"/>
          <w:sz w:val="24"/>
          <w:szCs w:val="24"/>
        </w:rPr>
        <w:t>d’amour (of love) / d’horreur / d’ami</w:t>
      </w:r>
      <w:r w:rsidR="0065133B">
        <w:rPr>
          <w:rFonts w:ascii="Century Gothic" w:hAnsi="Century Gothic"/>
          <w:sz w:val="24"/>
          <w:szCs w:val="24"/>
        </w:rPr>
        <w:t>tié (of friendship) / romantique</w:t>
      </w:r>
    </w:p>
    <w:p w:rsidR="001B2A64" w:rsidRPr="00C921E7" w:rsidRDefault="001B2A64" w:rsidP="001B2A64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C921E7">
        <w:rPr>
          <w:rFonts w:ascii="Century Gothic" w:hAnsi="Century Gothic"/>
          <w:b/>
          <w:sz w:val="24"/>
          <w:szCs w:val="24"/>
          <w:u w:val="single"/>
        </w:rPr>
        <w:lastRenderedPageBreak/>
        <w:t>And now, listen to the music for the whole film.</w:t>
      </w:r>
    </w:p>
    <w:p w:rsidR="001B2A64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>Et maintenant, écoute</w:t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la musique pour tout le film.</w:t>
      </w:r>
    </w:p>
    <w:p w:rsidR="001B2A64" w:rsidRPr="00C921E7" w:rsidRDefault="001B2A64" w:rsidP="001B2A64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i/>
          <w:sz w:val="24"/>
          <w:szCs w:val="24"/>
        </w:rPr>
      </w:pPr>
      <w:r w:rsidRPr="00C921E7">
        <w:rPr>
          <w:rFonts w:ascii="Century Gothic" w:hAnsi="Century Gothic"/>
          <w:i/>
          <w:sz w:val="24"/>
          <w:szCs w:val="24"/>
        </w:rPr>
        <w:t>Write the style of music you hear in each box.</w:t>
      </w:r>
    </w:p>
    <w:p w:rsidR="001B2A64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3D7C0" wp14:editId="72F89665">
                <wp:simplePos x="0" y="0"/>
                <wp:positionH relativeFrom="column">
                  <wp:posOffset>3743325</wp:posOffset>
                </wp:positionH>
                <wp:positionV relativeFrom="paragraph">
                  <wp:posOffset>129540</wp:posOffset>
                </wp:positionV>
                <wp:extent cx="1252220" cy="533400"/>
                <wp:effectExtent l="9525" t="9525" r="5080" b="9525"/>
                <wp:wrapNone/>
                <wp:docPr id="13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la fin</w:t>
                            </w:r>
                          </w:p>
                          <w:p w:rsidR="005D60DC" w:rsidRPr="0096413A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7" type="#_x0000_t202" style="position:absolute;left:0;text-align:left;margin-left:294.75pt;margin-top:10.2pt;width:98.6pt;height:4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">
                <v:textbox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la fin</w:t>
                      </w:r>
                    </w:p>
                    <w:p w:rsidR="005D60DC" w:rsidRPr="0096413A" w:rsidRDefault="005D60DC" w:rsidP="001B2A64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AEA2FE" wp14:editId="57AFBF51">
                <wp:simplePos x="0" y="0"/>
                <wp:positionH relativeFrom="column">
                  <wp:posOffset>2267585</wp:posOffset>
                </wp:positionH>
                <wp:positionV relativeFrom="paragraph">
                  <wp:posOffset>129540</wp:posOffset>
                </wp:positionV>
                <wp:extent cx="1252220" cy="533400"/>
                <wp:effectExtent l="10160" t="9525" r="13970" b="9525"/>
                <wp:wrapNone/>
                <wp:docPr id="13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milieu</w:t>
                            </w:r>
                          </w:p>
                          <w:p w:rsidR="005D60DC" w:rsidRPr="0096413A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38" type="#_x0000_t202" style="position:absolute;left:0;text-align:left;margin-left:178.55pt;margin-top:10.2pt;width:98.6pt;height:4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">
                <v:textbox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921E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le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milieu</w:t>
                      </w:r>
                    </w:p>
                    <w:p w:rsidR="005D60DC" w:rsidRPr="0096413A" w:rsidRDefault="005D60DC" w:rsidP="001B2A64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middle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C4B667D" wp14:editId="43A777A4">
                <wp:simplePos x="0" y="0"/>
                <wp:positionH relativeFrom="column">
                  <wp:posOffset>762000</wp:posOffset>
                </wp:positionH>
                <wp:positionV relativeFrom="paragraph">
                  <wp:posOffset>129540</wp:posOffset>
                </wp:positionV>
                <wp:extent cx="1252220" cy="533400"/>
                <wp:effectExtent l="9525" t="9525" r="5080" b="9525"/>
                <wp:wrapNone/>
                <wp:docPr id="13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le début</w:t>
                            </w:r>
                          </w:p>
                          <w:p w:rsidR="005D60DC" w:rsidRPr="0096413A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39" type="#_x0000_t202" style="position:absolute;left:0;text-align:left;margin-left:60pt;margin-top:10.2pt;width:98.6pt;height:4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">
                <v:textbox>
                  <w:txbxContent>
                    <w:p w:rsidR="005D60DC" w:rsidRPr="00C921E7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921E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le début</w:t>
                      </w:r>
                    </w:p>
                    <w:p w:rsidR="005D60DC" w:rsidRPr="0096413A" w:rsidRDefault="005D60DC" w:rsidP="001B2A64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beginning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A5AB31" wp14:editId="10A53DC3">
                <wp:simplePos x="0" y="0"/>
                <wp:positionH relativeFrom="column">
                  <wp:posOffset>4614545</wp:posOffset>
                </wp:positionH>
                <wp:positionV relativeFrom="paragraph">
                  <wp:posOffset>1186815</wp:posOffset>
                </wp:positionV>
                <wp:extent cx="313690" cy="372110"/>
                <wp:effectExtent l="13970" t="11430" r="5715" b="6985"/>
                <wp:wrapNone/>
                <wp:docPr id="13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40" type="#_x0000_t202" style="position:absolute;margin-left:363.35pt;margin-top:93.45pt;width:24.7pt;height:29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B2A64" w:rsidRPr="00C921E7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2E3F15D7" wp14:editId="4535B531">
            <wp:simplePos x="0" y="0"/>
            <wp:positionH relativeFrom="column">
              <wp:posOffset>571500</wp:posOffset>
            </wp:positionH>
            <wp:positionV relativeFrom="paragraph">
              <wp:posOffset>91440</wp:posOffset>
            </wp:positionV>
            <wp:extent cx="4486275" cy="2143125"/>
            <wp:effectExtent l="0" t="0" r="0" b="0"/>
            <wp:wrapNone/>
            <wp:docPr id="30" name="Picture 1" descr="http://blog.nikonpassion.com/wp-content/uploads/2009/01/pellic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nikonpassion.com/wp-content/uploads/2009/01/pellicu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C921E7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3874FBB5" wp14:editId="7AE91F99">
            <wp:simplePos x="0" y="0"/>
            <wp:positionH relativeFrom="column">
              <wp:posOffset>-284005</wp:posOffset>
            </wp:positionH>
            <wp:positionV relativeFrom="paragraph">
              <wp:posOffset>88900</wp:posOffset>
            </wp:positionV>
            <wp:extent cx="855980" cy="1057275"/>
            <wp:effectExtent l="19050" t="0" r="1270" b="0"/>
            <wp:wrapNone/>
            <wp:docPr id="32" name="Picture 14" descr="C:\Documents and Settings\mhuet.LAMPTON.006\Local Settings\Temporary Internet Files\Content.IE5\3X00FGTK\MC9003615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huet.LAMPTON.006\Local Settings\Temporary Internet Files\Content.IE5\3X00FGTK\MC900361568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6E3069" wp14:editId="0A44017E">
                <wp:simplePos x="0" y="0"/>
                <wp:positionH relativeFrom="column">
                  <wp:posOffset>4614545</wp:posOffset>
                </wp:positionH>
                <wp:positionV relativeFrom="paragraph">
                  <wp:posOffset>18415</wp:posOffset>
                </wp:positionV>
                <wp:extent cx="313690" cy="372110"/>
                <wp:effectExtent l="13970" t="12065" r="5715" b="6350"/>
                <wp:wrapNone/>
                <wp:docPr id="13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41" type="#_x0000_t202" style="position:absolute;margin-left:363.35pt;margin-top:1.45pt;width:24.7pt;height:29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F9EDFA" wp14:editId="282B7A4C">
                <wp:simplePos x="0" y="0"/>
                <wp:positionH relativeFrom="column">
                  <wp:posOffset>3206115</wp:posOffset>
                </wp:positionH>
                <wp:positionV relativeFrom="paragraph">
                  <wp:posOffset>18415</wp:posOffset>
                </wp:positionV>
                <wp:extent cx="313690" cy="372110"/>
                <wp:effectExtent l="5715" t="12065" r="13970" b="6350"/>
                <wp:wrapNone/>
                <wp:docPr id="12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42" type="#_x0000_t202" style="position:absolute;margin-left:252.45pt;margin-top:1.45pt;width:24.7pt;height:29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FF6D6F" wp14:editId="3015FB2A">
                <wp:simplePos x="0" y="0"/>
                <wp:positionH relativeFrom="column">
                  <wp:posOffset>1748155</wp:posOffset>
                </wp:positionH>
                <wp:positionV relativeFrom="paragraph">
                  <wp:posOffset>18415</wp:posOffset>
                </wp:positionV>
                <wp:extent cx="313690" cy="372110"/>
                <wp:effectExtent l="5080" t="12065" r="5080" b="6350"/>
                <wp:wrapNone/>
                <wp:docPr id="12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7D3A48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3" type="#_x0000_t202" style="position:absolute;margin-left:137.65pt;margin-top:1.45pt;width:24.7pt;height:29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64LwIAAFo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7D3A48">
                        <w:rPr>
                          <w:rFonts w:ascii="Comic Sans MS" w:hAnsi="Comic Sans MS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56514ACE" wp14:editId="07AFA4CB">
            <wp:simplePos x="0" y="0"/>
            <wp:positionH relativeFrom="column">
              <wp:posOffset>5429250</wp:posOffset>
            </wp:positionH>
            <wp:positionV relativeFrom="paragraph">
              <wp:posOffset>99695</wp:posOffset>
            </wp:positionV>
            <wp:extent cx="504825" cy="704850"/>
            <wp:effectExtent l="19050" t="0" r="9525" b="0"/>
            <wp:wrapNone/>
            <wp:docPr id="34" name="Picture 7" descr="C:\Users\Muriel\AppData\Local\Microsoft\Windows\Temporary Internet Files\Content.IE5\Y03K2HT1\MCj044188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iel\AppData\Local\Microsoft\Windows\Temporary Internet Files\Content.IE5\Y03K2HT1\MCj0441880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51BF0F" wp14:editId="731B8EF1">
                <wp:simplePos x="0" y="0"/>
                <wp:positionH relativeFrom="column">
                  <wp:posOffset>-171450</wp:posOffset>
                </wp:positionH>
                <wp:positionV relativeFrom="paragraph">
                  <wp:posOffset>20955</wp:posOffset>
                </wp:positionV>
                <wp:extent cx="5837555" cy="289560"/>
                <wp:effectExtent l="9525" t="5715" r="10795" b="9525"/>
                <wp:wrapNone/>
                <wp:docPr id="12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55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B2A64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lang w:val="fr-FR"/>
                              </w:rPr>
                              <w:t>Classique / punk / rap / soul /traditionnelle / rock / musique d’horreur / d’ambiance…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44" type="#_x0000_t202" style="position:absolute;margin-left:-13.5pt;margin-top:1.65pt;width:459.65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">
                <v:textbox>
                  <w:txbxContent>
                    <w:p w:rsidR="005D60DC" w:rsidRPr="00C921E7" w:rsidRDefault="005D60DC" w:rsidP="001B2A64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C921E7">
                        <w:rPr>
                          <w:rFonts w:ascii="Comic Sans MS" w:hAnsi="Comic Sans MS"/>
                          <w:lang w:val="fr-FR"/>
                        </w:rPr>
                        <w:t>Classique / punk / rap / soul /traditionnelle / rock / musique d’horreur / d’ambiance…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47B45B" wp14:editId="70DEC3D3">
                <wp:simplePos x="0" y="0"/>
                <wp:positionH relativeFrom="column">
                  <wp:posOffset>5666105</wp:posOffset>
                </wp:positionH>
                <wp:positionV relativeFrom="paragraph">
                  <wp:posOffset>58420</wp:posOffset>
                </wp:positionV>
                <wp:extent cx="381000" cy="350520"/>
                <wp:effectExtent l="27305" t="26670" r="20320" b="22860"/>
                <wp:wrapNone/>
                <wp:docPr id="11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5052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style="position:absolute;margin-left:446.15pt;margin-top:4.6pt;width:30pt;height:27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" path="m,133886r145530,1l190500,r44970,133887l381000,133886,263263,216632r44972,133887l190500,267772,72765,350519,117737,216632,,133886xe" fillcolor="yellow">
                <v:stroke joinstyle="miter"/>
                <v:path o:connecttype="custom" o:connectlocs="0,133886;145530,133887;190500,0;235470,133887;381000,133886;263263,216632;308235,350519;190500,267772;72765,350519;117737,216632;0,133886" o:connectangles="0,0,0,0,0,0,0,0,0,0,0"/>
              </v:shape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  <w:r w:rsidRPr="00495C76"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Challenge</w:t>
      </w:r>
      <w:r w:rsidRPr="00C921E7">
        <w:rPr>
          <w:rFonts w:ascii="Century Gothic" w:hAnsi="Century Gothic"/>
          <w:sz w:val="24"/>
          <w:szCs w:val="24"/>
          <w:lang w:val="fr-FR"/>
        </w:rPr>
        <w:t> : quel effet crée la musique ?</w:t>
      </w:r>
      <w:r w:rsidRPr="00C921E7">
        <w:rPr>
          <w:rFonts w:ascii="Century Gothic" w:hAnsi="Century Gothic"/>
          <w:lang w:val="fr-FR"/>
        </w:rPr>
        <w:t xml:space="preserve"> </w:t>
      </w:r>
      <w:r w:rsidRPr="00C921E7">
        <w:rPr>
          <w:rFonts w:ascii="Century Gothic" w:hAnsi="Century Gothic"/>
        </w:rPr>
        <w:t>(what effect does the music create ?)</w:t>
      </w:r>
      <w:r w:rsidRPr="00C921E7">
        <w:rPr>
          <w:rFonts w:ascii="Century Gothic" w:hAnsi="Century Gothic"/>
          <w:noProof/>
        </w:rPr>
        <w:t xml:space="preserve"> </w:t>
      </w: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0B5B69" wp14:editId="27BE88F6">
                <wp:simplePos x="0" y="0"/>
                <wp:positionH relativeFrom="column">
                  <wp:posOffset>-114935</wp:posOffset>
                </wp:positionH>
                <wp:positionV relativeFrom="paragraph">
                  <wp:posOffset>189865</wp:posOffset>
                </wp:positionV>
                <wp:extent cx="5877560" cy="0"/>
                <wp:effectExtent l="8890" t="7620" r="9525" b="11430"/>
                <wp:wrapNone/>
                <wp:docPr id="11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7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-9.05pt;margin-top:14.95pt;width:462.8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qdIQIAAD4EAAAOAAAAZHJzL2Uyb0RvYy54bWysU9uO2jAQfa/Uf7DyDkloY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"/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C921E7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89312" behindDoc="0" locked="0" layoutInCell="1" allowOverlap="1" wp14:anchorId="53991996" wp14:editId="33776FA0">
            <wp:simplePos x="0" y="0"/>
            <wp:positionH relativeFrom="column">
              <wp:posOffset>5448300</wp:posOffset>
            </wp:positionH>
            <wp:positionV relativeFrom="paragraph">
              <wp:posOffset>16761</wp:posOffset>
            </wp:positionV>
            <wp:extent cx="333375" cy="504825"/>
            <wp:effectExtent l="19050" t="0" r="0" b="0"/>
            <wp:wrapNone/>
            <wp:docPr id="38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7F0"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0228B1" wp14:editId="55DFC06D">
                <wp:simplePos x="0" y="0"/>
                <wp:positionH relativeFrom="column">
                  <wp:posOffset>-125095</wp:posOffset>
                </wp:positionH>
                <wp:positionV relativeFrom="paragraph">
                  <wp:posOffset>21590</wp:posOffset>
                </wp:positionV>
                <wp:extent cx="5877560" cy="0"/>
                <wp:effectExtent l="8255" t="13335" r="10160" b="5715"/>
                <wp:wrapNone/>
                <wp:docPr id="11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7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9.85pt;margin-top:1.7pt;width:462.8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RpIAIAAD4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"/>
            </w:pict>
          </mc:Fallback>
        </mc:AlternateConten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b/>
          <w:i/>
          <w:sz w:val="24"/>
          <w:szCs w:val="24"/>
          <w:lang w:val="fr-FR"/>
        </w:rPr>
        <w:t>Aide vocabulaire</w:t>
      </w:r>
      <w:r w:rsidRPr="00C921E7">
        <w:rPr>
          <w:rFonts w:ascii="Century Gothic" w:hAnsi="Century Gothic"/>
          <w:sz w:val="24"/>
          <w:szCs w:val="24"/>
          <w:lang w:val="fr-FR"/>
        </w:rPr>
        <w:t> :</w: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Je pense que </w:t>
      </w:r>
      <w:r w:rsidR="00170026">
        <w:rPr>
          <w:rFonts w:ascii="Century Gothic" w:hAnsi="Century Gothic"/>
          <w:sz w:val="24"/>
          <w:szCs w:val="24"/>
          <w:lang w:val="fr-FR"/>
        </w:rPr>
        <w:t>(I think that)</w:t>
      </w:r>
      <w:r w:rsidRPr="00C921E7">
        <w:rPr>
          <w:rFonts w:ascii="Century Gothic" w:hAnsi="Century Gothic"/>
          <w:sz w:val="24"/>
          <w:szCs w:val="24"/>
          <w:lang w:val="fr-FR"/>
        </w:rPr>
        <w:t>/ à mon avis</w:t>
      </w:r>
      <w:r w:rsidR="00170026">
        <w:rPr>
          <w:rFonts w:ascii="Century Gothic" w:hAnsi="Century Gothic"/>
          <w:sz w:val="24"/>
          <w:szCs w:val="24"/>
          <w:lang w:val="fr-FR"/>
        </w:rPr>
        <w:t xml:space="preserve"> (in my opinion)</w:t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 / parce que </w:t>
      </w:r>
      <w:r w:rsidR="00170026">
        <w:rPr>
          <w:rFonts w:ascii="Century Gothic" w:hAnsi="Century Gothic"/>
          <w:sz w:val="24"/>
          <w:szCs w:val="24"/>
          <w:lang w:val="fr-FR"/>
        </w:rPr>
        <w:t>/ car</w: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C921E7">
        <w:rPr>
          <w:rFonts w:ascii="Century Gothic" w:hAnsi="Century Gothic"/>
          <w:sz w:val="24"/>
          <w:szCs w:val="24"/>
        </w:rPr>
        <w:t>Cela crée une ambiance… (it creates an atmosphere of…)</w:t>
      </w:r>
    </w:p>
    <w:p w:rsidR="001B2A64" w:rsidRPr="00C921E7" w:rsidRDefault="001B2A64" w:rsidP="001B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C921E7">
        <w:rPr>
          <w:rFonts w:ascii="Century Gothic" w:hAnsi="Century Gothic"/>
          <w:sz w:val="24"/>
          <w:szCs w:val="24"/>
        </w:rPr>
        <w:t>On a l’impression que (it looks like)</w:t>
      </w: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u w:val="single"/>
        </w:rPr>
      </w:pPr>
      <w:r w:rsidRPr="00C921E7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81120" behindDoc="0" locked="0" layoutInCell="1" allowOverlap="1" wp14:anchorId="03E6034C" wp14:editId="2A192B17">
            <wp:simplePos x="0" y="0"/>
            <wp:positionH relativeFrom="column">
              <wp:posOffset>-352426</wp:posOffset>
            </wp:positionH>
            <wp:positionV relativeFrom="paragraph">
              <wp:posOffset>372110</wp:posOffset>
            </wp:positionV>
            <wp:extent cx="6055995" cy="2286000"/>
            <wp:effectExtent l="0" t="0" r="0" b="0"/>
            <wp:wrapNone/>
            <wp:docPr id="39" name="Picture 1" descr="http://blog.nikonpassion.com/wp-content/uploads/2009/01/pellic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nikonpassion.com/wp-content/uploads/2009/01/pellicu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65" cy="229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Maintenant écris ta propre histoire correspondant à la musique. </w:t>
      </w:r>
      <w:r w:rsidRPr="00C921E7">
        <w:rPr>
          <w:rFonts w:ascii="Century Gothic" w:hAnsi="Century Gothic"/>
          <w:b/>
          <w:sz w:val="24"/>
          <w:szCs w:val="24"/>
          <w:u w:val="single"/>
        </w:rPr>
        <w:t>(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Write your own </w:t>
      </w:r>
      <w:r w:rsidRPr="00C921E7">
        <w:rPr>
          <w:rFonts w:ascii="Century Gothic" w:hAnsi="Century Gothic"/>
          <w:b/>
          <w:sz w:val="24"/>
          <w:szCs w:val="24"/>
          <w:u w:val="single"/>
        </w:rPr>
        <w:t xml:space="preserve">story board) </w:t>
      </w:r>
      <w:r w:rsidRPr="00C921E7">
        <w:rPr>
          <w:rFonts w:ascii="Century Gothic" w:hAnsi="Century Gothic"/>
          <w:i/>
          <w:sz w:val="24"/>
          <w:szCs w:val="24"/>
          <w:u w:val="single"/>
        </w:rPr>
        <w:t xml:space="preserve">– </w:t>
      </w:r>
      <w:r w:rsidRPr="00C921E7">
        <w:rPr>
          <w:rFonts w:ascii="Century Gothic" w:hAnsi="Century Gothic"/>
          <w:i/>
          <w:u w:val="single"/>
        </w:rPr>
        <w:t>write key words in each box explaining your scene</w:t>
      </w: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C857F0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96D8D7" wp14:editId="10096E86">
                <wp:simplePos x="0" y="0"/>
                <wp:positionH relativeFrom="column">
                  <wp:posOffset>5172710</wp:posOffset>
                </wp:positionH>
                <wp:positionV relativeFrom="paragraph">
                  <wp:posOffset>180975</wp:posOffset>
                </wp:positionV>
                <wp:extent cx="313690" cy="372110"/>
                <wp:effectExtent l="10160" t="10795" r="9525" b="7620"/>
                <wp:wrapNone/>
                <wp:docPr id="11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5" type="#_x0000_t202" style="position:absolute;left:0;text-align:left;margin-left:407.3pt;margin-top:14.25pt;width:24.7pt;height:29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E1C9EB" wp14:editId="750C21E5">
                <wp:simplePos x="0" y="0"/>
                <wp:positionH relativeFrom="column">
                  <wp:posOffset>3296285</wp:posOffset>
                </wp:positionH>
                <wp:positionV relativeFrom="paragraph">
                  <wp:posOffset>180975</wp:posOffset>
                </wp:positionV>
                <wp:extent cx="313690" cy="372110"/>
                <wp:effectExtent l="10160" t="10795" r="9525" b="7620"/>
                <wp:wrapNone/>
                <wp:docPr id="1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6" type="#_x0000_t202" style="position:absolute;left:0;text-align:left;margin-left:259.55pt;margin-top:14.25pt;width:24.7pt;height:29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7D531D" wp14:editId="7BEA625D">
                <wp:simplePos x="0" y="0"/>
                <wp:positionH relativeFrom="column">
                  <wp:posOffset>1305560</wp:posOffset>
                </wp:positionH>
                <wp:positionV relativeFrom="paragraph">
                  <wp:posOffset>180975</wp:posOffset>
                </wp:positionV>
                <wp:extent cx="313690" cy="372110"/>
                <wp:effectExtent l="10160" t="10795" r="9525" b="7620"/>
                <wp:wrapNone/>
                <wp:docPr id="1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7D3A48" w:rsidRDefault="005D60DC" w:rsidP="001B2A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7D3A48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7" type="#_x0000_t202" style="position:absolute;left:0;text-align:left;margin-left:102.8pt;margin-top:14.25pt;width:24.7pt;height:29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">
                <v:textbox>
                  <w:txbxContent>
                    <w:p w:rsidR="005D60DC" w:rsidRPr="007D3A48" w:rsidRDefault="005D60DC" w:rsidP="001B2A64">
                      <w:pPr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7D3A48">
                        <w:rPr>
                          <w:rFonts w:ascii="Comic Sans MS" w:hAnsi="Comic Sans MS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  <w:u w:val="single"/>
        </w:rPr>
      </w:pPr>
      <w:r w:rsidRPr="00C921E7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88288" behindDoc="0" locked="0" layoutInCell="1" allowOverlap="1" wp14:anchorId="69CC7A1A" wp14:editId="64751C12">
            <wp:simplePos x="0" y="0"/>
            <wp:positionH relativeFrom="column">
              <wp:posOffset>5554707</wp:posOffset>
            </wp:positionH>
            <wp:positionV relativeFrom="paragraph">
              <wp:posOffset>179488</wp:posOffset>
            </wp:positionV>
            <wp:extent cx="352425" cy="533400"/>
            <wp:effectExtent l="0" t="0" r="47625" b="0"/>
            <wp:wrapNone/>
            <wp:docPr id="40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21570">
                      <a:off x="0" y="0"/>
                      <a:ext cx="3524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C2DC91" wp14:editId="7D949471">
                <wp:simplePos x="0" y="0"/>
                <wp:positionH relativeFrom="column">
                  <wp:posOffset>17780</wp:posOffset>
                </wp:positionH>
                <wp:positionV relativeFrom="paragraph">
                  <wp:posOffset>99695</wp:posOffset>
                </wp:positionV>
                <wp:extent cx="5744845" cy="1118235"/>
                <wp:effectExtent l="8255" t="6350" r="9525" b="8890"/>
                <wp:wrapNone/>
                <wp:docPr id="10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5D209F" w:rsidRDefault="005D60DC" w:rsidP="001B2A64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5D209F">
                              <w:rPr>
                                <w:b/>
                                <w:u w:val="single"/>
                              </w:rPr>
                              <w:t>Key sentences:</w:t>
                            </w:r>
                          </w:p>
                          <w:p w:rsidR="005D60DC" w:rsidRDefault="005D60DC" w:rsidP="001B2A64">
                            <w:pPr>
                              <w:spacing w:after="0" w:line="240" w:lineRule="auto"/>
                            </w:pPr>
                            <w:r>
                              <w:t xml:space="preserve">Ils s’embrassent – they kiss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ils sont heureux – they are happy</w:t>
                            </w:r>
                          </w:p>
                          <w:p w:rsidR="005D60DC" w:rsidRDefault="005D60DC" w:rsidP="001B2A64">
                            <w:pPr>
                              <w:spacing w:after="0" w:line="240" w:lineRule="auto"/>
                            </w:pPr>
                            <w:r>
                              <w:t>Ils s’entretuent – they kill each other</w:t>
                            </w:r>
                            <w:r>
                              <w:tab/>
                            </w:r>
                            <w:r>
                              <w:tab/>
                              <w:t>ils s’enfuient – they run away</w:t>
                            </w:r>
                          </w:p>
                          <w:p w:rsidR="005D60DC" w:rsidRDefault="005D60DC" w:rsidP="001B2A64">
                            <w:pPr>
                              <w:spacing w:after="0" w:line="240" w:lineRule="auto"/>
                            </w:pPr>
                            <w:r>
                              <w:t>Ils ont peur – they are scared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ils sont amoureux – they are in love</w:t>
                            </w:r>
                          </w:p>
                          <w:p w:rsidR="005D60DC" w:rsidRPr="005D209F" w:rsidRDefault="005D60DC" w:rsidP="001B2A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eastAsia="ja-JP"/>
                              </w:rPr>
                            </w:pPr>
                            <w:r>
                              <w:t>Il sont fous – they are crazy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ils font la fête – they do party</w:t>
                            </w:r>
                          </w:p>
                          <w:p w:rsidR="005D60DC" w:rsidRDefault="005D60DC" w:rsidP="001B2A64">
                            <w:pPr>
                              <w:spacing w:after="0" w:line="240" w:lineRule="auto"/>
                            </w:pPr>
                            <w:r>
                              <w:t xml:space="preserve">Ils se font massacrés – they get slaughtered </w:t>
                            </w:r>
                            <w:r>
                              <w:tab/>
                              <w:t>ils se tiennent la main – they are holding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48" type="#_x0000_t202" style="position:absolute;left:0;text-align:left;margin-left:1.4pt;margin-top:7.85pt;width:452.35pt;height:88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">
                <v:textbox>
                  <w:txbxContent>
                    <w:p w:rsidR="005D60DC" w:rsidRPr="005D209F" w:rsidRDefault="005D60DC" w:rsidP="001B2A64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5D209F">
                        <w:rPr>
                          <w:b/>
                          <w:u w:val="single"/>
                        </w:rPr>
                        <w:t>Key sentences:</w:t>
                      </w:r>
                    </w:p>
                    <w:p w:rsidR="005D60DC" w:rsidRDefault="005D60DC" w:rsidP="001B2A64">
                      <w:pPr>
                        <w:spacing w:after="0" w:line="240" w:lineRule="auto"/>
                      </w:pPr>
                      <w:r>
                        <w:t xml:space="preserve">Ils s’embrassent – they kiss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ils sont heureux – they are happy</w:t>
                      </w:r>
                    </w:p>
                    <w:p w:rsidR="005D60DC" w:rsidRDefault="005D60DC" w:rsidP="001B2A64">
                      <w:pPr>
                        <w:spacing w:after="0" w:line="240" w:lineRule="auto"/>
                      </w:pPr>
                      <w:r>
                        <w:t>Ils s’entretuent – they kill each other</w:t>
                      </w:r>
                      <w:r>
                        <w:tab/>
                      </w:r>
                      <w:r>
                        <w:tab/>
                        <w:t>ils s’enfuient – they run away</w:t>
                      </w:r>
                    </w:p>
                    <w:p w:rsidR="005D60DC" w:rsidRDefault="005D60DC" w:rsidP="001B2A64">
                      <w:pPr>
                        <w:spacing w:after="0" w:line="240" w:lineRule="auto"/>
                      </w:pPr>
                      <w:r>
                        <w:t>Ils ont peur – they are scared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ils sont amoureux – they are in love</w:t>
                      </w:r>
                    </w:p>
                    <w:p w:rsidR="005D60DC" w:rsidRPr="005D209F" w:rsidRDefault="005D60DC" w:rsidP="001B2A64">
                      <w:pPr>
                        <w:spacing w:after="0" w:line="240" w:lineRule="auto"/>
                        <w:rPr>
                          <w:rFonts w:ascii="Arial" w:hAnsi="Arial" w:cs="Arial"/>
                          <w:lang w:eastAsia="ja-JP"/>
                        </w:rPr>
                      </w:pPr>
                      <w:r>
                        <w:t>Il sont fous – they are crazy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ils font la fête – they do party</w:t>
                      </w:r>
                    </w:p>
                    <w:p w:rsidR="005D60DC" w:rsidRDefault="005D60DC" w:rsidP="001B2A64">
                      <w:pPr>
                        <w:spacing w:after="0" w:line="240" w:lineRule="auto"/>
                      </w:pPr>
                      <w:r>
                        <w:t xml:space="preserve">Ils se font massacrés – they get slaughtered </w:t>
                      </w:r>
                      <w:r>
                        <w:tab/>
                        <w:t>ils se tiennent la main – they are holding hands</w:t>
                      </w:r>
                    </w:p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Default="001B2A64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Default="001B2A64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E922F1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Default="00170026" w:rsidP="0017002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2365824" behindDoc="0" locked="0" layoutInCell="1" allowOverlap="1" wp14:anchorId="480FB74D" wp14:editId="1DF7CF61">
            <wp:simplePos x="0" y="0"/>
            <wp:positionH relativeFrom="column">
              <wp:posOffset>4890977</wp:posOffset>
            </wp:positionH>
            <wp:positionV relativeFrom="paragraph">
              <wp:posOffset>-151071</wp:posOffset>
            </wp:positionV>
            <wp:extent cx="925032" cy="935665"/>
            <wp:effectExtent l="0" t="0" r="0" b="0"/>
            <wp:wrapNone/>
            <wp:docPr id="246" name="Picture 2" descr="C:\Documents and Settings\mhuet.LAMPTON.006\Local Settings\Temporary Internet Files\Content.IE5\2CRT8AAH\MC9004347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huet.LAMPTON.006\Local Settings\Temporary Internet Files\Content.IE5\2CRT8AAH\MC900434778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2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>Un peu de vocabulaire de cinéma.</w:t>
      </w:r>
    </w:p>
    <w:p w:rsidR="00170026" w:rsidRDefault="00C857F0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6DB7DE0" wp14:editId="6D78D8B5">
                <wp:simplePos x="0" y="0"/>
                <wp:positionH relativeFrom="column">
                  <wp:posOffset>2887980</wp:posOffset>
                </wp:positionH>
                <wp:positionV relativeFrom="paragraph">
                  <wp:posOffset>132715</wp:posOffset>
                </wp:positionV>
                <wp:extent cx="2581910" cy="1861820"/>
                <wp:effectExtent l="11430" t="5080" r="6985" b="9525"/>
                <wp:wrapNone/>
                <wp:docPr id="106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86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the foreground</w:t>
                            </w:r>
                          </w:p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the background</w:t>
                            </w:r>
                          </w:p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special effects</w:t>
                            </w:r>
                          </w:p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medium shot</w:t>
                            </w:r>
                          </w:p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close up</w:t>
                            </w:r>
                          </w:p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 extreme close up</w:t>
                            </w:r>
                          </w:p>
                          <w:p w:rsidR="005D60DC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low angle shot</w:t>
                            </w:r>
                          </w:p>
                          <w:p w:rsidR="005D60DC" w:rsidRPr="00170026" w:rsidRDefault="005D60DC" w:rsidP="001700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0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long shot (general)</w:t>
                            </w:r>
                          </w:p>
                          <w:p w:rsidR="005D60DC" w:rsidRPr="00A369C8" w:rsidRDefault="005D60DC" w:rsidP="00A369C8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1" o:spid="_x0000_s1049" type="#_x0000_t202" style="position:absolute;margin-left:227.4pt;margin-top:10.45pt;width:203.3pt;height:146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">
                <v:textbox>
                  <w:txbxContent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in the foreground</w:t>
                      </w:r>
                    </w:p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in the background</w:t>
                      </w:r>
                    </w:p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special effects</w:t>
                      </w:r>
                    </w:p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a medium shot</w:t>
                      </w:r>
                    </w:p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a close up</w:t>
                      </w:r>
                    </w:p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an extreme close up</w:t>
                      </w:r>
                    </w:p>
                    <w:p w:rsidR="005D60DC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a low angle shot</w:t>
                      </w:r>
                    </w:p>
                    <w:p w:rsidR="005D60DC" w:rsidRPr="00170026" w:rsidRDefault="005D60DC" w:rsidP="001700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0026">
                        <w:rPr>
                          <w:rFonts w:ascii="Comic Sans MS" w:hAnsi="Comic Sans MS"/>
                          <w:sz w:val="24"/>
                          <w:szCs w:val="24"/>
                        </w:rPr>
                        <w:t>a long shot (general)</w:t>
                      </w:r>
                    </w:p>
                    <w:p w:rsidR="005D60DC" w:rsidRPr="00A369C8" w:rsidRDefault="005D60DC" w:rsidP="00A369C8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0026" w:rsidRDefault="00C857F0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01E8BE4" wp14:editId="3EE998A6">
                <wp:simplePos x="0" y="0"/>
                <wp:positionH relativeFrom="column">
                  <wp:posOffset>55880</wp:posOffset>
                </wp:positionH>
                <wp:positionV relativeFrom="paragraph">
                  <wp:posOffset>17145</wp:posOffset>
                </wp:positionV>
                <wp:extent cx="2568575" cy="1790065"/>
                <wp:effectExtent l="8255" t="10160" r="13970" b="9525"/>
                <wp:wrapNone/>
                <wp:docPr id="105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79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1. au premier plan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2. 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à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l’arri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è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re-plan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3. des effets sp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ciaux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 w:eastAsia="ja-JP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4. un plan moyen / américain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5. un gros plan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6. un très gros plan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7. cam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ra en contre plong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</w:p>
                          <w:p w:rsidR="005D60DC" w:rsidRPr="006A39CE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8. un plan d’ensemble / général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0" o:spid="_x0000_s1050" type="#_x0000_t202" style="position:absolute;margin-left:4.4pt;margin-top:1.35pt;width:202.25pt;height:140.9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">
                <v:textbox>
                  <w:txbxContent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1. au premier plan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2. 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à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l’arri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è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re-plan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3. des effets sp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ciaux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FR" w:eastAsia="ja-JP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4. un plan moyen / américain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5. un gros plan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6. un très gros plan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7. cam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ra en contre plong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e</w:t>
                      </w:r>
                    </w:p>
                    <w:p w:rsidR="005D60DC" w:rsidRPr="006A39CE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8. un plan d’ensemble / général</w:t>
                      </w:r>
                    </w:p>
                  </w:txbxContent>
                </v:textbox>
              </v:shape>
            </w:pict>
          </mc:Fallback>
        </mc:AlternateContent>
      </w: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170026" w:rsidRPr="00E922F1" w:rsidRDefault="00170026" w:rsidP="0017002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6A39CE">
        <w:rPr>
          <w:rFonts w:ascii="Century Gothic" w:hAnsi="Century Gothic"/>
          <w:b/>
          <w:sz w:val="24"/>
          <w:szCs w:val="24"/>
          <w:u w:val="single"/>
        </w:rPr>
        <w:t>C’est quel plan ? What shot is it ?</w:t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2291E495" wp14:editId="51FAFE85">
            <wp:simplePos x="0" y="0"/>
            <wp:positionH relativeFrom="column">
              <wp:posOffset>3931285</wp:posOffset>
            </wp:positionH>
            <wp:positionV relativeFrom="paragraph">
              <wp:posOffset>178435</wp:posOffset>
            </wp:positionV>
            <wp:extent cx="1801495" cy="1371600"/>
            <wp:effectExtent l="19050" t="0" r="8255" b="0"/>
            <wp:wrapNone/>
            <wp:docPr id="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25031EB7" wp14:editId="03BE29A0">
            <wp:simplePos x="0" y="0"/>
            <wp:positionH relativeFrom="column">
              <wp:posOffset>2166620</wp:posOffset>
            </wp:positionH>
            <wp:positionV relativeFrom="paragraph">
              <wp:posOffset>93345</wp:posOffset>
            </wp:positionV>
            <wp:extent cx="1579880" cy="1711325"/>
            <wp:effectExtent l="19050" t="0" r="1270" b="0"/>
            <wp:wrapNone/>
            <wp:docPr id="2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BD1962" w:rsidRDefault="00170026" w:rsidP="00170026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366848" behindDoc="1" locked="0" layoutInCell="1" allowOverlap="1" wp14:anchorId="314F9C1E" wp14:editId="5624FF31">
            <wp:simplePos x="0" y="0"/>
            <wp:positionH relativeFrom="column">
              <wp:posOffset>-419100</wp:posOffset>
            </wp:positionH>
            <wp:positionV relativeFrom="paragraph">
              <wp:posOffset>58065</wp:posOffset>
            </wp:positionV>
            <wp:extent cx="2486025" cy="1371956"/>
            <wp:effectExtent l="19050" t="0" r="9525" b="0"/>
            <wp:wrapNone/>
            <wp:docPr id="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6A39CE" w:rsidRDefault="00170026" w:rsidP="00170026">
      <w:pPr>
        <w:tabs>
          <w:tab w:val="left" w:pos="900"/>
        </w:tabs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45EE1E6" wp14:editId="270D325C">
                <wp:simplePos x="0" y="0"/>
                <wp:positionH relativeFrom="column">
                  <wp:posOffset>4081145</wp:posOffset>
                </wp:positionH>
                <wp:positionV relativeFrom="paragraph">
                  <wp:posOffset>44450</wp:posOffset>
                </wp:positionV>
                <wp:extent cx="1548130" cy="447675"/>
                <wp:effectExtent l="13970" t="5715" r="9525" b="13335"/>
                <wp:wrapNone/>
                <wp:docPr id="104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7002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6" o:spid="_x0000_s1051" type="#_x0000_t202" style="position:absolute;margin-left:321.35pt;margin-top:3.5pt;width:121.9pt;height:35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">
                <v:textbox>
                  <w:txbxContent>
                    <w:p w:rsidR="005D60DC" w:rsidRDefault="005D60DC" w:rsidP="0017002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051CC4A" wp14:editId="1D16F6B2">
                <wp:simplePos x="0" y="0"/>
                <wp:positionH relativeFrom="column">
                  <wp:posOffset>-347345</wp:posOffset>
                </wp:positionH>
                <wp:positionV relativeFrom="paragraph">
                  <wp:posOffset>140970</wp:posOffset>
                </wp:positionV>
                <wp:extent cx="2090420" cy="351155"/>
                <wp:effectExtent l="5080" t="6985" r="9525" b="13335"/>
                <wp:wrapNone/>
                <wp:docPr id="103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7002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052" type="#_x0000_t202" style="position:absolute;margin-left:-27.35pt;margin-top:11.1pt;width:164.6pt;height:27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">
                <v:textbox>
                  <w:txbxContent>
                    <w:p w:rsidR="005D60DC" w:rsidRDefault="005D60DC" w:rsidP="0017002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502CCE7" wp14:editId="277B8346">
                <wp:simplePos x="0" y="0"/>
                <wp:positionH relativeFrom="column">
                  <wp:posOffset>2066925</wp:posOffset>
                </wp:positionH>
                <wp:positionV relativeFrom="paragraph">
                  <wp:posOffset>140970</wp:posOffset>
                </wp:positionV>
                <wp:extent cx="1728470" cy="351155"/>
                <wp:effectExtent l="9525" t="6985" r="5080" b="13335"/>
                <wp:wrapNone/>
                <wp:docPr id="10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7002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053" type="#_x0000_t202" style="position:absolute;margin-left:162.75pt;margin-top:11.1pt;width:136.1pt;height:27.6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">
                <v:textbox>
                  <w:txbxContent>
                    <w:p w:rsidR="005D60DC" w:rsidRDefault="005D60DC" w:rsidP="0017002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67872" behindDoc="0" locked="0" layoutInCell="1" allowOverlap="1" wp14:anchorId="4867E79A" wp14:editId="552CCA3F">
            <wp:simplePos x="0" y="0"/>
            <wp:positionH relativeFrom="column">
              <wp:posOffset>1924050</wp:posOffset>
            </wp:positionH>
            <wp:positionV relativeFrom="paragraph">
              <wp:posOffset>137160</wp:posOffset>
            </wp:positionV>
            <wp:extent cx="2085975" cy="1743075"/>
            <wp:effectExtent l="19050" t="0" r="9525" b="0"/>
            <wp:wrapNone/>
            <wp:docPr id="2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78112" behindDoc="0" locked="0" layoutInCell="1" allowOverlap="1" wp14:anchorId="3257C1C8" wp14:editId="6BB1E8E6">
            <wp:simplePos x="0" y="0"/>
            <wp:positionH relativeFrom="column">
              <wp:posOffset>5811520</wp:posOffset>
            </wp:positionH>
            <wp:positionV relativeFrom="paragraph">
              <wp:posOffset>131445</wp:posOffset>
            </wp:positionV>
            <wp:extent cx="323850" cy="485775"/>
            <wp:effectExtent l="19050" t="0" r="0" b="0"/>
            <wp:wrapNone/>
            <wp:docPr id="251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68896" behindDoc="0" locked="0" layoutInCell="1" allowOverlap="1" wp14:anchorId="2340B831" wp14:editId="04E6F45D">
            <wp:simplePos x="0" y="0"/>
            <wp:positionH relativeFrom="column">
              <wp:posOffset>-257175</wp:posOffset>
            </wp:positionH>
            <wp:positionV relativeFrom="paragraph">
              <wp:posOffset>17145</wp:posOffset>
            </wp:positionV>
            <wp:extent cx="2109470" cy="1609725"/>
            <wp:effectExtent l="19050" t="0" r="5080" b="0"/>
            <wp:wrapNone/>
            <wp:docPr id="2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6A39CE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B394EFB" wp14:editId="5097B9B1">
                <wp:simplePos x="0" y="0"/>
                <wp:positionH relativeFrom="column">
                  <wp:posOffset>4147820</wp:posOffset>
                </wp:positionH>
                <wp:positionV relativeFrom="paragraph">
                  <wp:posOffset>144780</wp:posOffset>
                </wp:positionV>
                <wp:extent cx="1891030" cy="1257300"/>
                <wp:effectExtent l="13970" t="9525" r="9525" b="9525"/>
                <wp:wrapNone/>
                <wp:docPr id="100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Un plan américain / </w:t>
                            </w:r>
                          </w:p>
                          <w:p w:rsidR="005D60DC" w:rsidRPr="00BD1962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 gros plan / un plan d’ensemble / un très gros plan / un plan en contre-plongée</w:t>
                            </w:r>
                          </w:p>
                          <w:p w:rsidR="005D60DC" w:rsidRPr="00C921E7" w:rsidRDefault="005D60DC" w:rsidP="0017002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7" o:spid="_x0000_s1054" type="#_x0000_t202" style="position:absolute;margin-left:326.6pt;margin-top:11.4pt;width:148.9pt;height:99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">
                <v:textbox>
                  <w:txbxContent>
                    <w:p w:rsidR="005D60DC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Un plan américain / </w:t>
                      </w:r>
                    </w:p>
                    <w:p w:rsidR="005D60DC" w:rsidRPr="00BD1962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 gros plan / un plan d’ensemble / un très gros plan / un plan en contre-plongée</w:t>
                      </w:r>
                    </w:p>
                    <w:p w:rsidR="005D60DC" w:rsidRPr="00C921E7" w:rsidRDefault="005D60DC" w:rsidP="0017002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BD1962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BB9237" wp14:editId="21E53CCC">
                <wp:simplePos x="0" y="0"/>
                <wp:positionH relativeFrom="column">
                  <wp:posOffset>2009775</wp:posOffset>
                </wp:positionH>
                <wp:positionV relativeFrom="paragraph">
                  <wp:posOffset>151130</wp:posOffset>
                </wp:positionV>
                <wp:extent cx="1938020" cy="351155"/>
                <wp:effectExtent l="9525" t="9525" r="5080" b="10795"/>
                <wp:wrapNone/>
                <wp:docPr id="319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7002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5" o:spid="_x0000_s1055" type="#_x0000_t202" style="position:absolute;margin-left:158.25pt;margin-top:11.9pt;width:152.6pt;height:27.6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">
                <v:textbox>
                  <w:txbxContent>
                    <w:p w:rsidR="005D60DC" w:rsidRDefault="005D60DC" w:rsidP="0017002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25A1867" wp14:editId="05670D66">
                <wp:simplePos x="0" y="0"/>
                <wp:positionH relativeFrom="column">
                  <wp:posOffset>-294640</wp:posOffset>
                </wp:positionH>
                <wp:positionV relativeFrom="paragraph">
                  <wp:posOffset>151130</wp:posOffset>
                </wp:positionV>
                <wp:extent cx="2090420" cy="351155"/>
                <wp:effectExtent l="10160" t="9525" r="13970" b="10795"/>
                <wp:wrapNone/>
                <wp:docPr id="318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7002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4" o:spid="_x0000_s1056" type="#_x0000_t202" style="position:absolute;margin-left:-23.2pt;margin-top:11.9pt;width:164.6pt;height:27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">
                <v:textbox>
                  <w:txbxContent>
                    <w:p w:rsidR="005D60DC" w:rsidRDefault="005D60DC" w:rsidP="0017002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041CE6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86304" behindDoc="1" locked="0" layoutInCell="1" allowOverlap="1" wp14:anchorId="5D79BDC5" wp14:editId="227225DB">
            <wp:simplePos x="0" y="0"/>
            <wp:positionH relativeFrom="column">
              <wp:posOffset>400050</wp:posOffset>
            </wp:positionH>
            <wp:positionV relativeFrom="paragraph">
              <wp:posOffset>32385</wp:posOffset>
            </wp:positionV>
            <wp:extent cx="3124200" cy="1724025"/>
            <wp:effectExtent l="19050" t="0" r="0" b="0"/>
            <wp:wrapNone/>
            <wp:docPr id="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041CE6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022FCA2" wp14:editId="29427D90">
                <wp:simplePos x="0" y="0"/>
                <wp:positionH relativeFrom="column">
                  <wp:posOffset>4562475</wp:posOffset>
                </wp:positionH>
                <wp:positionV relativeFrom="paragraph">
                  <wp:posOffset>74295</wp:posOffset>
                </wp:positionV>
                <wp:extent cx="1476375" cy="0"/>
                <wp:effectExtent l="9525" t="9525" r="9525" b="9525"/>
                <wp:wrapNone/>
                <wp:docPr id="317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359.25pt;margin-top:5.85pt;width:116.25pt;height:0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6D7C551" wp14:editId="4EB9A39E">
                <wp:simplePos x="0" y="0"/>
                <wp:positionH relativeFrom="column">
                  <wp:posOffset>1743075</wp:posOffset>
                </wp:positionH>
                <wp:positionV relativeFrom="paragraph">
                  <wp:posOffset>74295</wp:posOffset>
                </wp:positionV>
                <wp:extent cx="2676525" cy="267970"/>
                <wp:effectExtent l="19050" t="9525" r="9525" b="55880"/>
                <wp:wrapNone/>
                <wp:docPr id="316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652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137.25pt;margin-top:5.85pt;width:210.75pt;height:21.1pt;flip:x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170026" w:rsidRPr="00041CE6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2C6D384" wp14:editId="60AD571A">
                <wp:simplePos x="0" y="0"/>
                <wp:positionH relativeFrom="column">
                  <wp:posOffset>4562475</wp:posOffset>
                </wp:positionH>
                <wp:positionV relativeFrom="paragraph">
                  <wp:posOffset>96520</wp:posOffset>
                </wp:positionV>
                <wp:extent cx="1476375" cy="0"/>
                <wp:effectExtent l="9525" t="9525" r="9525" b="9525"/>
                <wp:wrapNone/>
                <wp:docPr id="315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359.25pt;margin-top:7.6pt;width:116.25pt;height: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5j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"/>
            </w:pict>
          </mc:Fallback>
        </mc:AlternateContent>
      </w:r>
    </w:p>
    <w:p w:rsidR="00170026" w:rsidRPr="00041CE6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041CE6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041CE6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041CE6" w:rsidRDefault="00170026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170026" w:rsidRPr="00041CE6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4F36CB7" wp14:editId="399E9461">
                <wp:simplePos x="0" y="0"/>
                <wp:positionH relativeFrom="column">
                  <wp:posOffset>942975</wp:posOffset>
                </wp:positionH>
                <wp:positionV relativeFrom="paragraph">
                  <wp:posOffset>143510</wp:posOffset>
                </wp:positionV>
                <wp:extent cx="1066800" cy="614680"/>
                <wp:effectExtent l="9525" t="57150" r="38100" b="13970"/>
                <wp:wrapNone/>
                <wp:docPr id="314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74.25pt;margin-top:11.3pt;width:84pt;height:48.4pt;flip:y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qnQAIAAHA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170026" w:rsidRPr="00C921E7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85280" behindDoc="0" locked="0" layoutInCell="1" allowOverlap="1" wp14:anchorId="13AF164C" wp14:editId="3EF718E8">
            <wp:simplePos x="0" y="0"/>
            <wp:positionH relativeFrom="column">
              <wp:posOffset>4953000</wp:posOffset>
            </wp:positionH>
            <wp:positionV relativeFrom="paragraph">
              <wp:posOffset>147320</wp:posOffset>
            </wp:positionV>
            <wp:extent cx="285750" cy="428625"/>
            <wp:effectExtent l="19050" t="0" r="0" b="0"/>
            <wp:wrapNone/>
            <wp:docPr id="254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041CE6" w:rsidRDefault="00C857F0" w:rsidP="0017002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8835812" wp14:editId="51D67192">
                <wp:simplePos x="0" y="0"/>
                <wp:positionH relativeFrom="column">
                  <wp:posOffset>3696335</wp:posOffset>
                </wp:positionH>
                <wp:positionV relativeFrom="paragraph">
                  <wp:posOffset>123825</wp:posOffset>
                </wp:positionV>
                <wp:extent cx="1490345" cy="537845"/>
                <wp:effectExtent l="10160" t="5080" r="13970" b="9525"/>
                <wp:wrapNone/>
                <wp:docPr id="31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C921E7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C921E7">
                              <w:rPr>
                                <w:rFonts w:ascii="Comic Sans MS" w:hAnsi="Comic Sans MS"/>
                                <w:lang w:val="fr-FR"/>
                              </w:rPr>
                              <w:t>au premier plan</w:t>
                            </w:r>
                          </w:p>
                          <w:p w:rsidR="005D60DC" w:rsidRPr="00041CE6" w:rsidRDefault="005D60DC" w:rsidP="001700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041CE6">
                              <w:rPr>
                                <w:rFonts w:ascii="Comic Sans MS" w:hAnsi="Comic Sans MS"/>
                                <w:lang w:val="fr-FR"/>
                              </w:rPr>
                              <w:t>à l’arrière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057" type="#_x0000_t202" style="position:absolute;margin-left:291.05pt;margin-top:9.75pt;width:117.35pt;height:42.3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">
                <v:textbox>
                  <w:txbxContent>
                    <w:p w:rsidR="005D60DC" w:rsidRPr="00C921E7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C921E7">
                        <w:rPr>
                          <w:rFonts w:ascii="Comic Sans MS" w:hAnsi="Comic Sans MS"/>
                          <w:lang w:val="fr-FR"/>
                        </w:rPr>
                        <w:t>au premier plan</w:t>
                      </w:r>
                    </w:p>
                    <w:p w:rsidR="005D60DC" w:rsidRPr="00041CE6" w:rsidRDefault="005D60DC" w:rsidP="0017002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041CE6">
                        <w:rPr>
                          <w:rFonts w:ascii="Comic Sans MS" w:hAnsi="Comic Sans MS"/>
                          <w:lang w:val="fr-FR"/>
                        </w:rPr>
                        <w:t>à l’arrière plan</w:t>
                      </w:r>
                    </w:p>
                  </w:txbxContent>
                </v:textbox>
              </v:shape>
            </w:pict>
          </mc:Fallback>
        </mc:AlternateContent>
      </w: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6A39CE" w:rsidRDefault="00170026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Default="00C857F0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ACFCF5F" wp14:editId="0153477B">
                <wp:simplePos x="0" y="0"/>
                <wp:positionH relativeFrom="column">
                  <wp:posOffset>80645</wp:posOffset>
                </wp:positionH>
                <wp:positionV relativeFrom="paragraph">
                  <wp:posOffset>227965</wp:posOffset>
                </wp:positionV>
                <wp:extent cx="2072005" cy="0"/>
                <wp:effectExtent l="13970" t="12700" r="9525" b="6350"/>
                <wp:wrapNone/>
                <wp:docPr id="312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2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6.35pt;margin-top:17.95pt;width:163.15pt;height:0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5ZIQ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"/>
            </w:pict>
          </mc:Fallback>
        </mc:AlternateContent>
      </w:r>
      <w:r w:rsidR="00170026" w:rsidRPr="00041CE6">
        <w:rPr>
          <w:rFonts w:ascii="Century Gothic" w:hAnsi="Century Gothic"/>
          <w:sz w:val="28"/>
          <w:szCs w:val="28"/>
        </w:rPr>
        <w:tab/>
      </w:r>
      <w:r w:rsidR="00170026" w:rsidRPr="00041CE6">
        <w:rPr>
          <w:rFonts w:ascii="Century Gothic" w:hAnsi="Century Gothic"/>
          <w:sz w:val="28"/>
          <w:szCs w:val="28"/>
        </w:rPr>
        <w:tab/>
      </w:r>
      <w:r w:rsidR="00170026" w:rsidRPr="00041CE6">
        <w:rPr>
          <w:rFonts w:ascii="Century Gothic" w:hAnsi="Century Gothic"/>
          <w:sz w:val="28"/>
          <w:szCs w:val="28"/>
        </w:rPr>
        <w:tab/>
      </w:r>
    </w:p>
    <w:p w:rsidR="00170026" w:rsidRPr="00E922F1" w:rsidRDefault="00170026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Default="00E922F1" w:rsidP="001B2A64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4432" behindDoc="0" locked="0" layoutInCell="1" allowOverlap="1" wp14:anchorId="72E9F699" wp14:editId="14A63F47">
            <wp:simplePos x="0" y="0"/>
            <wp:positionH relativeFrom="column">
              <wp:posOffset>3825506</wp:posOffset>
            </wp:positionH>
            <wp:positionV relativeFrom="paragraph">
              <wp:posOffset>-276447</wp:posOffset>
            </wp:positionV>
            <wp:extent cx="2103489" cy="1571226"/>
            <wp:effectExtent l="19050" t="19050" r="11061" b="9924"/>
            <wp:wrapNone/>
            <wp:docPr id="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9" cy="15712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64"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>Mets les images dans l’ordre correct.</w:t>
      </w:r>
    </w:p>
    <w:p w:rsidR="001B2A64" w:rsidRDefault="001B2A64" w:rsidP="00E922F1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C921E7">
        <w:rPr>
          <w:rFonts w:ascii="Century Gothic" w:hAnsi="Century Gothic"/>
          <w:b/>
          <w:sz w:val="24"/>
          <w:szCs w:val="24"/>
          <w:u w:val="single"/>
        </w:rPr>
        <w:t>Put the pictures in the correct order.</w:t>
      </w:r>
    </w:p>
    <w:p w:rsidR="00E922F1" w:rsidRDefault="00E922F1" w:rsidP="00E922F1">
      <w:pPr>
        <w:spacing w:after="0" w:line="240" w:lineRule="auto"/>
        <w:ind w:left="765"/>
        <w:rPr>
          <w:rFonts w:ascii="Century Gothic" w:hAnsi="Century Gothic"/>
          <w:b/>
          <w:sz w:val="24"/>
          <w:szCs w:val="24"/>
          <w:u w:val="single"/>
        </w:rPr>
      </w:pPr>
    </w:p>
    <w:p w:rsidR="00E922F1" w:rsidRPr="00E922F1" w:rsidRDefault="00E922F1" w:rsidP="00E922F1">
      <w:pPr>
        <w:spacing w:after="0" w:line="240" w:lineRule="auto"/>
        <w:ind w:left="765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E922F1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2384" behindDoc="0" locked="0" layoutInCell="1" allowOverlap="1" wp14:anchorId="48D630D4" wp14:editId="5C1C0B08">
            <wp:simplePos x="0" y="0"/>
            <wp:positionH relativeFrom="column">
              <wp:posOffset>-278765</wp:posOffset>
            </wp:positionH>
            <wp:positionV relativeFrom="paragraph">
              <wp:posOffset>22225</wp:posOffset>
            </wp:positionV>
            <wp:extent cx="1771015" cy="1478915"/>
            <wp:effectExtent l="57150" t="19050" r="114935" b="83185"/>
            <wp:wrapNone/>
            <wp:docPr id="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4789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2A64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6480" behindDoc="0" locked="0" layoutInCell="1" allowOverlap="1" wp14:anchorId="3AE01FD4" wp14:editId="4331CD66">
            <wp:simplePos x="0" y="0"/>
            <wp:positionH relativeFrom="column">
              <wp:posOffset>1714500</wp:posOffset>
            </wp:positionH>
            <wp:positionV relativeFrom="paragraph">
              <wp:posOffset>22225</wp:posOffset>
            </wp:positionV>
            <wp:extent cx="2000250" cy="1756410"/>
            <wp:effectExtent l="19050" t="19050" r="19050" b="15240"/>
            <wp:wrapNone/>
            <wp:docPr id="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56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A1A389" wp14:editId="1C0BA4AD">
                <wp:simplePos x="0" y="0"/>
                <wp:positionH relativeFrom="column">
                  <wp:posOffset>5696585</wp:posOffset>
                </wp:positionH>
                <wp:positionV relativeFrom="paragraph">
                  <wp:posOffset>76200</wp:posOffset>
                </wp:positionV>
                <wp:extent cx="361315" cy="287020"/>
                <wp:effectExtent l="10160" t="8255" r="9525" b="9525"/>
                <wp:wrapNone/>
                <wp:docPr id="31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B2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58" type="#_x0000_t202" style="position:absolute;left:0;text-align:left;margin-left:448.55pt;margin-top:6pt;width:28.45pt;height:2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">
                <v:textbox>
                  <w:txbxContent>
                    <w:p w:rsidR="005D60DC" w:rsidRDefault="005D60DC" w:rsidP="001B2A64"/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1360" behindDoc="0" locked="0" layoutInCell="1" allowOverlap="1" wp14:anchorId="05B93587" wp14:editId="2D4723C2">
            <wp:simplePos x="0" y="0"/>
            <wp:positionH relativeFrom="column">
              <wp:posOffset>4019551</wp:posOffset>
            </wp:positionH>
            <wp:positionV relativeFrom="paragraph">
              <wp:posOffset>173991</wp:posOffset>
            </wp:positionV>
            <wp:extent cx="1905000" cy="1463792"/>
            <wp:effectExtent l="19050" t="19050" r="19050" b="22108"/>
            <wp:wrapNone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37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33874B" wp14:editId="5CDA1C77">
                <wp:simplePos x="0" y="0"/>
                <wp:positionH relativeFrom="column">
                  <wp:posOffset>1256665</wp:posOffset>
                </wp:positionH>
                <wp:positionV relativeFrom="paragraph">
                  <wp:posOffset>29845</wp:posOffset>
                </wp:positionV>
                <wp:extent cx="361315" cy="287020"/>
                <wp:effectExtent l="8890" t="10160" r="10795" b="7620"/>
                <wp:wrapNone/>
                <wp:docPr id="31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B2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59" type="#_x0000_t202" style="position:absolute;left:0;text-align:left;margin-left:98.95pt;margin-top:2.35pt;width:28.45pt;height:2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">
                <v:textbox>
                  <w:txbxContent>
                    <w:p w:rsidR="005D60DC" w:rsidRDefault="005D60DC" w:rsidP="001B2A64"/>
                  </w:txbxContent>
                </v:textbox>
              </v:shape>
            </w:pict>
          </mc:Fallback>
        </mc:AlternateContent>
      </w: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82E15D" wp14:editId="560C8859">
                <wp:simplePos x="0" y="0"/>
                <wp:positionH relativeFrom="column">
                  <wp:posOffset>3497580</wp:posOffset>
                </wp:positionH>
                <wp:positionV relativeFrom="paragraph">
                  <wp:posOffset>130175</wp:posOffset>
                </wp:positionV>
                <wp:extent cx="361315" cy="287020"/>
                <wp:effectExtent l="11430" t="11430" r="8255" b="6350"/>
                <wp:wrapNone/>
                <wp:docPr id="30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B2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60" type="#_x0000_t202" style="position:absolute;left:0;text-align:left;margin-left:275.4pt;margin-top:10.25pt;width:28.45pt;height:22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">
                <v:textbox>
                  <w:txbxContent>
                    <w:p w:rsidR="005D60DC" w:rsidRDefault="005D60DC" w:rsidP="001B2A64"/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C921E7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3408" behindDoc="0" locked="0" layoutInCell="1" allowOverlap="1" wp14:anchorId="39D796D3" wp14:editId="1EC1E3FD">
            <wp:simplePos x="0" y="0"/>
            <wp:positionH relativeFrom="column">
              <wp:posOffset>-142875</wp:posOffset>
            </wp:positionH>
            <wp:positionV relativeFrom="paragraph">
              <wp:posOffset>97155</wp:posOffset>
            </wp:positionV>
            <wp:extent cx="1628775" cy="1533525"/>
            <wp:effectExtent l="19050" t="19050" r="28575" b="2857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0336" behindDoc="0" locked="0" layoutInCell="1" allowOverlap="1" wp14:anchorId="0F541164" wp14:editId="272BF0D0">
            <wp:simplePos x="0" y="0"/>
            <wp:positionH relativeFrom="column">
              <wp:posOffset>1717675</wp:posOffset>
            </wp:positionH>
            <wp:positionV relativeFrom="paragraph">
              <wp:posOffset>148590</wp:posOffset>
            </wp:positionV>
            <wp:extent cx="2139950" cy="1228725"/>
            <wp:effectExtent l="19050" t="19050" r="12700" b="28575"/>
            <wp:wrapNone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2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C219FA" wp14:editId="406B716C">
                <wp:simplePos x="0" y="0"/>
                <wp:positionH relativeFrom="column">
                  <wp:posOffset>5696585</wp:posOffset>
                </wp:positionH>
                <wp:positionV relativeFrom="paragraph">
                  <wp:posOffset>132080</wp:posOffset>
                </wp:positionV>
                <wp:extent cx="361315" cy="287020"/>
                <wp:effectExtent l="10160" t="12065" r="9525" b="5715"/>
                <wp:wrapNone/>
                <wp:docPr id="30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B2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61" type="#_x0000_t202" style="position:absolute;left:0;text-align:left;margin-left:448.55pt;margin-top:10.4pt;width:28.45pt;height:22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">
                <v:textbox>
                  <w:txbxContent>
                    <w:p w:rsidR="005D60DC" w:rsidRDefault="005D60DC" w:rsidP="001B2A64"/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95456" behindDoc="0" locked="0" layoutInCell="1" allowOverlap="1" wp14:anchorId="74EB21C2" wp14:editId="7B7B1465">
            <wp:simplePos x="0" y="0"/>
            <wp:positionH relativeFrom="column">
              <wp:posOffset>4048125</wp:posOffset>
            </wp:positionH>
            <wp:positionV relativeFrom="paragraph">
              <wp:posOffset>111760</wp:posOffset>
            </wp:positionV>
            <wp:extent cx="1924050" cy="1507490"/>
            <wp:effectExtent l="19050" t="19050" r="19050" b="16510"/>
            <wp:wrapNone/>
            <wp:docPr id="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7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C857F0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CA6FE3" wp14:editId="6033216B">
                <wp:simplePos x="0" y="0"/>
                <wp:positionH relativeFrom="column">
                  <wp:posOffset>3316605</wp:posOffset>
                </wp:positionH>
                <wp:positionV relativeFrom="paragraph">
                  <wp:posOffset>133350</wp:posOffset>
                </wp:positionV>
                <wp:extent cx="361315" cy="287020"/>
                <wp:effectExtent l="11430" t="5080" r="8255" b="12700"/>
                <wp:wrapNone/>
                <wp:docPr id="30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B2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62" type="#_x0000_t202" style="position:absolute;left:0;text-align:left;margin-left:261.15pt;margin-top:10.5pt;width:28.45pt;height:2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">
                <v:textbox>
                  <w:txbxContent>
                    <w:p w:rsidR="005D60DC" w:rsidRDefault="005D60DC" w:rsidP="001B2A64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95EA6D" wp14:editId="264F284C">
                <wp:simplePos x="0" y="0"/>
                <wp:positionH relativeFrom="column">
                  <wp:posOffset>1256665</wp:posOffset>
                </wp:positionH>
                <wp:positionV relativeFrom="paragraph">
                  <wp:posOffset>133350</wp:posOffset>
                </wp:positionV>
                <wp:extent cx="361315" cy="287020"/>
                <wp:effectExtent l="8890" t="5080" r="10795" b="12700"/>
                <wp:wrapNone/>
                <wp:docPr id="30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1B2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63" type="#_x0000_t202" style="position:absolute;left:0;text-align:left;margin-left:98.95pt;margin-top:10.5pt;width:28.45pt;height:22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">
                <v:textbox>
                  <w:txbxContent>
                    <w:p w:rsidR="005D60DC" w:rsidRDefault="005D60DC" w:rsidP="001B2A64"/>
                  </w:txbxContent>
                </v:textbox>
              </v:shape>
            </w:pict>
          </mc:Fallback>
        </mc:AlternateContent>
      </w: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1B2A64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B2A64" w:rsidRPr="00C921E7" w:rsidRDefault="00C857F0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5C9B723" wp14:editId="66839726">
                <wp:simplePos x="0" y="0"/>
                <wp:positionH relativeFrom="column">
                  <wp:posOffset>3858895</wp:posOffset>
                </wp:positionH>
                <wp:positionV relativeFrom="paragraph">
                  <wp:posOffset>113665</wp:posOffset>
                </wp:positionV>
                <wp:extent cx="361315" cy="287020"/>
                <wp:effectExtent l="10795" t="8890" r="8890" b="8890"/>
                <wp:wrapNone/>
                <wp:docPr id="30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6513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64" type="#_x0000_t202" style="position:absolute;margin-left:303.85pt;margin-top:8.95pt;width:28.45pt;height:22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">
                <v:textbox>
                  <w:txbxContent>
                    <w:p w:rsidR="005D60DC" w:rsidRDefault="005D60DC" w:rsidP="0065133B"/>
                  </w:txbxContent>
                </v:textbox>
              </v:shape>
            </w:pict>
          </mc:Fallback>
        </mc:AlternateContent>
      </w:r>
    </w:p>
    <w:p w:rsidR="00E922F1" w:rsidRDefault="00E922F1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E922F1" w:rsidRDefault="00E922F1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03123B" w:rsidRDefault="0003123B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E922F1" w:rsidRDefault="00E922F1" w:rsidP="00E922F1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u w:val="single"/>
          <w:lang w:val="fr-FR"/>
        </w:rPr>
        <w:t>Relie le texte à l’image qui correspond.</w:t>
      </w:r>
    </w:p>
    <w:p w:rsidR="00E922F1" w:rsidRDefault="00E922F1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14A7A0C" wp14:editId="0139181F">
                <wp:simplePos x="0" y="0"/>
                <wp:positionH relativeFrom="column">
                  <wp:posOffset>-78740</wp:posOffset>
                </wp:positionH>
                <wp:positionV relativeFrom="paragraph">
                  <wp:posOffset>120015</wp:posOffset>
                </wp:positionV>
                <wp:extent cx="1546860" cy="313055"/>
                <wp:effectExtent l="13970" t="5080" r="10795" b="5715"/>
                <wp:wrapNone/>
                <wp:docPr id="30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5B18BD" w:rsidRDefault="005D60DC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B18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s’embrassent.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1" o:spid="_x0000_s1065" type="#_x0000_t202" style="position:absolute;left:0;text-align:left;margin-left:-6.2pt;margin-top:9.45pt;width:121.8pt;height:24.65pt;z-index:25232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">
                <v:textbox style="mso-fit-shape-to-text:t">
                  <w:txbxContent>
                    <w:p w:rsidR="005D60DC" w:rsidRPr="005B18BD" w:rsidRDefault="005D60DC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B18BD">
                        <w:rPr>
                          <w:rFonts w:ascii="Comic Sans MS" w:hAnsi="Comic Sans MS"/>
                          <w:sz w:val="24"/>
                          <w:szCs w:val="24"/>
                        </w:rPr>
                        <w:t>Ils s’embrassent.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65F171C" wp14:editId="09064958">
                <wp:simplePos x="0" y="0"/>
                <wp:positionH relativeFrom="column">
                  <wp:posOffset>3726180</wp:posOffset>
                </wp:positionH>
                <wp:positionV relativeFrom="paragraph">
                  <wp:posOffset>75565</wp:posOffset>
                </wp:positionV>
                <wp:extent cx="1546860" cy="639445"/>
                <wp:effectExtent l="13335" t="11430" r="11430" b="6350"/>
                <wp:wrapNone/>
                <wp:docPr id="302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E922F1" w:rsidRDefault="005D60DC" w:rsidP="00E922F1">
                            <w:pPr>
                              <w:spacing w:after="0" w:line="240" w:lineRule="auto"/>
                              <w:rPr>
                                <w:rFonts w:ascii="Lucida Bright" w:hAnsi="Lucida Bright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922F1">
                              <w:rPr>
                                <w:rFonts w:ascii="Lucida Bright" w:hAnsi="Lucida Bright"/>
                                <w:sz w:val="24"/>
                                <w:szCs w:val="24"/>
                                <w:lang w:val="fr-FR"/>
                              </w:rPr>
                              <w:t>Le crayon se fait aiguiser dans le taille-crayon.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9" o:spid="_x0000_s1066" type="#_x0000_t202" style="position:absolute;left:0;text-align:left;margin-left:293.4pt;margin-top:5.95pt;width:121.8pt;height:50.35pt;z-index:25232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">
                <v:textbox style="mso-fit-shape-to-text:t">
                  <w:txbxContent>
                    <w:p w:rsidR="005D60DC" w:rsidRPr="00E922F1" w:rsidRDefault="005D60DC" w:rsidP="00E922F1">
                      <w:pPr>
                        <w:spacing w:after="0" w:line="240" w:lineRule="auto"/>
                        <w:rPr>
                          <w:rFonts w:ascii="Lucida Bright" w:hAnsi="Lucida Bright"/>
                          <w:sz w:val="24"/>
                          <w:szCs w:val="24"/>
                          <w:lang w:val="fr-FR"/>
                        </w:rPr>
                      </w:pPr>
                      <w:r w:rsidRPr="00E922F1">
                        <w:rPr>
                          <w:rFonts w:ascii="Lucida Bright" w:hAnsi="Lucida Bright"/>
                          <w:sz w:val="24"/>
                          <w:szCs w:val="24"/>
                          <w:lang w:val="fr-FR"/>
                        </w:rPr>
                        <w:t>Le crayon se fait aiguiser dans le taille-crayon.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1386E79" wp14:editId="7CF2E6AF">
                <wp:simplePos x="0" y="0"/>
                <wp:positionH relativeFrom="column">
                  <wp:posOffset>1323975</wp:posOffset>
                </wp:positionH>
                <wp:positionV relativeFrom="paragraph">
                  <wp:posOffset>178435</wp:posOffset>
                </wp:positionV>
                <wp:extent cx="361315" cy="287020"/>
                <wp:effectExtent l="9525" t="13970" r="10160" b="13335"/>
                <wp:wrapNone/>
                <wp:docPr id="30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067" type="#_x0000_t202" style="position:absolute;left:0;text-align:left;margin-left:104.25pt;margin-top:14.05pt;width:28.45pt;height:22.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D88CBFA" wp14:editId="5405E7CC">
                <wp:simplePos x="0" y="0"/>
                <wp:positionH relativeFrom="column">
                  <wp:posOffset>1945005</wp:posOffset>
                </wp:positionH>
                <wp:positionV relativeFrom="paragraph">
                  <wp:posOffset>173355</wp:posOffset>
                </wp:positionV>
                <wp:extent cx="1546860" cy="473075"/>
                <wp:effectExtent l="13335" t="10795" r="11430" b="11430"/>
                <wp:wrapNone/>
                <wp:docPr id="300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E922F1" w:rsidRDefault="005D60DC" w:rsidP="00E922F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922F1">
                              <w:rPr>
                                <w:sz w:val="24"/>
                                <w:szCs w:val="24"/>
                                <w:lang w:val="fr-FR"/>
                              </w:rPr>
                              <w:t>Ils se tiennent par la main.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8" o:spid="_x0000_s1068" type="#_x0000_t202" style="position:absolute;left:0;text-align:left;margin-left:153.15pt;margin-top:13.65pt;width:121.8pt;height:37.25pt;z-index:25232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">
                <v:textbox style="mso-fit-shape-to-text:t">
                  <w:txbxContent>
                    <w:p w:rsidR="005D60DC" w:rsidRPr="00E922F1" w:rsidRDefault="005D60DC" w:rsidP="00E922F1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E922F1">
                        <w:rPr>
                          <w:sz w:val="24"/>
                          <w:szCs w:val="24"/>
                          <w:lang w:val="fr-FR"/>
                        </w:rPr>
                        <w:t>Ils se tiennent par la main.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19A5CDF" wp14:editId="19E98FBC">
                <wp:simplePos x="0" y="0"/>
                <wp:positionH relativeFrom="column">
                  <wp:posOffset>5028565</wp:posOffset>
                </wp:positionH>
                <wp:positionV relativeFrom="paragraph">
                  <wp:posOffset>169545</wp:posOffset>
                </wp:positionV>
                <wp:extent cx="361315" cy="287020"/>
                <wp:effectExtent l="8890" t="9525" r="10795" b="8255"/>
                <wp:wrapNone/>
                <wp:docPr id="29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0" o:spid="_x0000_s1069" type="#_x0000_t202" style="position:absolute;left:0;text-align:left;margin-left:395.95pt;margin-top:13.35pt;width:28.45pt;height:22.6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03BE608" wp14:editId="04F491DF">
                <wp:simplePos x="0" y="0"/>
                <wp:positionH relativeFrom="column">
                  <wp:posOffset>3229610</wp:posOffset>
                </wp:positionH>
                <wp:positionV relativeFrom="paragraph">
                  <wp:posOffset>114300</wp:posOffset>
                </wp:positionV>
                <wp:extent cx="361315" cy="287020"/>
                <wp:effectExtent l="10160" t="5715" r="9525" b="12065"/>
                <wp:wrapNone/>
                <wp:docPr id="29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070" type="#_x0000_t202" style="position:absolute;left:0;text-align:left;margin-left:254.3pt;margin-top:9pt;width:28.45pt;height:22.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</w:p>
    <w:p w:rsidR="00E922F1" w:rsidRDefault="00E922F1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58CC262" wp14:editId="740A0BCB">
                <wp:simplePos x="0" y="0"/>
                <wp:positionH relativeFrom="column">
                  <wp:posOffset>-31115</wp:posOffset>
                </wp:positionH>
                <wp:positionV relativeFrom="paragraph">
                  <wp:posOffset>6985</wp:posOffset>
                </wp:positionV>
                <wp:extent cx="1546860" cy="929640"/>
                <wp:effectExtent l="13970" t="9525" r="10795" b="13335"/>
                <wp:wrapNone/>
                <wp:docPr id="29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E922F1" w:rsidRDefault="005D60DC" w:rsidP="00E922F1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922F1">
                              <w:rPr>
                                <w:rFonts w:ascii="Kristen ITC" w:hAnsi="Kristen ITC"/>
                                <w:sz w:val="24"/>
                                <w:szCs w:val="24"/>
                                <w:lang w:val="fr-FR"/>
                              </w:rPr>
                              <w:t>Les crayons ont peur de la scène; ils crient dans le cinéma.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0" o:spid="_x0000_s1071" type="#_x0000_t202" style="position:absolute;left:0;text-align:left;margin-left:-2.45pt;margin-top:.55pt;width:121.8pt;height:73.2pt;z-index:25232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">
                <v:textbox style="mso-fit-shape-to-text:t">
                  <w:txbxContent>
                    <w:p w:rsidR="005D60DC" w:rsidRPr="00E922F1" w:rsidRDefault="005D60DC" w:rsidP="00E922F1">
                      <w:pPr>
                        <w:spacing w:after="0" w:line="240" w:lineRule="auto"/>
                        <w:rPr>
                          <w:rFonts w:ascii="Kristen ITC" w:hAnsi="Kristen ITC"/>
                          <w:sz w:val="24"/>
                          <w:szCs w:val="24"/>
                          <w:lang w:val="fr-FR"/>
                        </w:rPr>
                      </w:pPr>
                      <w:r w:rsidRPr="00E922F1">
                        <w:rPr>
                          <w:rFonts w:ascii="Kristen ITC" w:hAnsi="Kristen ITC"/>
                          <w:sz w:val="24"/>
                          <w:szCs w:val="24"/>
                          <w:lang w:val="fr-FR"/>
                        </w:rPr>
                        <w:t>Les crayons ont peur de la scène; ils crient dans le cinéma.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0735957" wp14:editId="24373C58">
                <wp:simplePos x="0" y="0"/>
                <wp:positionH relativeFrom="column">
                  <wp:posOffset>3229610</wp:posOffset>
                </wp:positionH>
                <wp:positionV relativeFrom="paragraph">
                  <wp:posOffset>11430</wp:posOffset>
                </wp:positionV>
                <wp:extent cx="361315" cy="287020"/>
                <wp:effectExtent l="10160" t="10795" r="9525" b="6985"/>
                <wp:wrapNone/>
                <wp:docPr id="29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072" type="#_x0000_t202" style="position:absolute;left:0;text-align:left;margin-left:254.3pt;margin-top:.9pt;width:28.45pt;height:22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612B85C" wp14:editId="47378AB2">
                <wp:simplePos x="0" y="0"/>
                <wp:positionH relativeFrom="column">
                  <wp:posOffset>1885950</wp:posOffset>
                </wp:positionH>
                <wp:positionV relativeFrom="paragraph">
                  <wp:posOffset>140335</wp:posOffset>
                </wp:positionV>
                <wp:extent cx="1546860" cy="896620"/>
                <wp:effectExtent l="9525" t="13335" r="5715" b="13970"/>
                <wp:wrapNone/>
                <wp:docPr id="295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E922F1" w:rsidRDefault="005D60DC" w:rsidP="00E922F1">
                            <w:pPr>
                              <w:spacing w:after="0" w:line="240" w:lineRule="auto"/>
                              <w:rPr>
                                <w:rFonts w:ascii="Copperplate Gothic Light" w:hAnsi="Copperplate Gothic Light"/>
                                <w:sz w:val="38"/>
                                <w:szCs w:val="28"/>
                                <w:vertAlign w:val="superscript"/>
                                <w:lang w:val="fr-FR"/>
                              </w:rPr>
                            </w:pPr>
                            <w:r w:rsidRPr="00E922F1">
                              <w:rPr>
                                <w:rFonts w:ascii="Copperplate Gothic Light" w:hAnsi="Copperplate Gothic Light"/>
                                <w:sz w:val="38"/>
                                <w:szCs w:val="28"/>
                                <w:vertAlign w:val="superscript"/>
                                <w:lang w:val="fr-FR"/>
                              </w:rPr>
                              <w:t>La fille écrit dans son carnet secret.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7" o:spid="_x0000_s1073" type="#_x0000_t202" style="position:absolute;left:0;text-align:left;margin-left:148.5pt;margin-top:11.05pt;width:121.8pt;height:70.6pt;z-index:25232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">
                <v:textbox style="mso-fit-shape-to-text:t">
                  <w:txbxContent>
                    <w:p w:rsidR="005D60DC" w:rsidRPr="00E922F1" w:rsidRDefault="005D60DC" w:rsidP="00E922F1">
                      <w:pPr>
                        <w:spacing w:after="0" w:line="240" w:lineRule="auto"/>
                        <w:rPr>
                          <w:rFonts w:ascii="Copperplate Gothic Light" w:hAnsi="Copperplate Gothic Light"/>
                          <w:sz w:val="38"/>
                          <w:szCs w:val="28"/>
                          <w:vertAlign w:val="superscript"/>
                          <w:lang w:val="fr-FR"/>
                        </w:rPr>
                      </w:pPr>
                      <w:r w:rsidRPr="00E922F1">
                        <w:rPr>
                          <w:rFonts w:ascii="Copperplate Gothic Light" w:hAnsi="Copperplate Gothic Light"/>
                          <w:sz w:val="38"/>
                          <w:szCs w:val="28"/>
                          <w:vertAlign w:val="superscript"/>
                          <w:lang w:val="fr-FR"/>
                        </w:rPr>
                        <w:t>La fille écrit dans son carnet secret.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8D0B072" wp14:editId="390DE0D4">
                <wp:simplePos x="0" y="0"/>
                <wp:positionH relativeFrom="column">
                  <wp:posOffset>3726180</wp:posOffset>
                </wp:positionH>
                <wp:positionV relativeFrom="paragraph">
                  <wp:posOffset>166370</wp:posOffset>
                </wp:positionV>
                <wp:extent cx="1546860" cy="448945"/>
                <wp:effectExtent l="13335" t="8255" r="11430" b="9525"/>
                <wp:wrapNone/>
                <wp:docPr id="29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E922F1" w:rsidRDefault="005D60DC" w:rsidP="00E922F1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922F1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  <w:lang w:val="fr-FR"/>
                              </w:rPr>
                              <w:t>Les crayons sortent du cinéma.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2" o:spid="_x0000_s1074" type="#_x0000_t202" style="position:absolute;left:0;text-align:left;margin-left:293.4pt;margin-top:13.1pt;width:121.8pt;height:35.35pt;z-index:25233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">
                <v:textbox style="mso-fit-shape-to-text:t">
                  <w:txbxContent>
                    <w:p w:rsidR="005D60DC" w:rsidRPr="00E922F1" w:rsidRDefault="005D60DC" w:rsidP="00E922F1">
                      <w:pPr>
                        <w:spacing w:after="0" w:line="240" w:lineRule="auto"/>
                        <w:rPr>
                          <w:rFonts w:ascii="Baskerville Old Face" w:hAnsi="Baskerville Old Face"/>
                          <w:sz w:val="24"/>
                          <w:szCs w:val="24"/>
                          <w:lang w:val="fr-FR"/>
                        </w:rPr>
                      </w:pPr>
                      <w:r w:rsidRPr="00E922F1">
                        <w:rPr>
                          <w:rFonts w:ascii="Baskerville Old Face" w:hAnsi="Baskerville Old Face"/>
                          <w:sz w:val="24"/>
                          <w:szCs w:val="24"/>
                          <w:lang w:val="fr-FR"/>
                        </w:rPr>
                        <w:t>Les crayons sortent du cinéma.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Default="00E922F1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476EF91" wp14:editId="41D1839D">
                <wp:simplePos x="0" y="0"/>
                <wp:positionH relativeFrom="column">
                  <wp:posOffset>5028565</wp:posOffset>
                </wp:positionH>
                <wp:positionV relativeFrom="paragraph">
                  <wp:posOffset>97155</wp:posOffset>
                </wp:positionV>
                <wp:extent cx="361315" cy="287020"/>
                <wp:effectExtent l="8890" t="9525" r="10795" b="8255"/>
                <wp:wrapNone/>
                <wp:docPr id="29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075" type="#_x0000_t202" style="position:absolute;left:0;text-align:left;margin-left:395.95pt;margin-top:7.65pt;width:28.45pt;height:22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DB2F421" wp14:editId="754C6483">
                <wp:simplePos x="0" y="0"/>
                <wp:positionH relativeFrom="column">
                  <wp:posOffset>1256665</wp:posOffset>
                </wp:positionH>
                <wp:positionV relativeFrom="paragraph">
                  <wp:posOffset>36830</wp:posOffset>
                </wp:positionV>
                <wp:extent cx="361315" cy="287020"/>
                <wp:effectExtent l="8890" t="10795" r="10795" b="6985"/>
                <wp:wrapNone/>
                <wp:docPr id="29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4" o:spid="_x0000_s1076" type="#_x0000_t202" style="position:absolute;left:0;text-align:left;margin-left:98.95pt;margin-top:2.9pt;width:28.45pt;height:22.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</w:p>
    <w:p w:rsidR="00E922F1" w:rsidRDefault="00E922F1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E922F1" w:rsidRDefault="00C857F0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EB8DD38" wp14:editId="650B68E9">
                <wp:simplePos x="0" y="0"/>
                <wp:positionH relativeFrom="column">
                  <wp:posOffset>4916805</wp:posOffset>
                </wp:positionH>
                <wp:positionV relativeFrom="paragraph">
                  <wp:posOffset>50800</wp:posOffset>
                </wp:positionV>
                <wp:extent cx="361315" cy="287020"/>
                <wp:effectExtent l="11430" t="13970" r="8255" b="13335"/>
                <wp:wrapNone/>
                <wp:docPr id="29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E92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077" type="#_x0000_t202" style="position:absolute;left:0;text-align:left;margin-left:387.15pt;margin-top:4pt;width:28.45pt;height:22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">
                <v:textbox>
                  <w:txbxContent>
                    <w:p w:rsidR="005D60DC" w:rsidRDefault="005D60DC" w:rsidP="00E922F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1C49BFF" wp14:editId="6EA147F2">
                <wp:simplePos x="0" y="0"/>
                <wp:positionH relativeFrom="column">
                  <wp:posOffset>501015</wp:posOffset>
                </wp:positionH>
                <wp:positionV relativeFrom="paragraph">
                  <wp:posOffset>114935</wp:posOffset>
                </wp:positionV>
                <wp:extent cx="4682490" cy="448310"/>
                <wp:effectExtent l="11430" t="12065" r="11430" b="6350"/>
                <wp:wrapNone/>
                <wp:docPr id="290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49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Pr="00E922F1" w:rsidRDefault="005D60DC" w:rsidP="00E922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48"/>
                                <w:szCs w:val="44"/>
                                <w:lang w:val="fr-FR"/>
                              </w:rPr>
                            </w:pPr>
                            <w:r w:rsidRPr="00E922F1">
                              <w:rPr>
                                <w:rFonts w:ascii="French Script MT" w:hAnsi="French Script MT"/>
                                <w:sz w:val="48"/>
                                <w:szCs w:val="44"/>
                                <w:lang w:val="fr-FR"/>
                              </w:rPr>
                              <w:t>Le garçon et la fille se promènent dans la rue.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3" o:spid="_x0000_s1078" type="#_x0000_t202" style="position:absolute;left:0;text-align:left;margin-left:39.45pt;margin-top:9.05pt;width:368.7pt;height:35.3pt;z-index:25233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">
                <v:textbox style="mso-fit-shape-to-text:t">
                  <w:txbxContent>
                    <w:p w:rsidR="005D60DC" w:rsidRPr="00E922F1" w:rsidRDefault="005D60DC" w:rsidP="00E922F1">
                      <w:pPr>
                        <w:spacing w:after="0" w:line="240" w:lineRule="auto"/>
                        <w:rPr>
                          <w:rFonts w:ascii="French Script MT" w:hAnsi="French Script MT"/>
                          <w:sz w:val="48"/>
                          <w:szCs w:val="44"/>
                          <w:lang w:val="fr-FR"/>
                        </w:rPr>
                      </w:pPr>
                      <w:r w:rsidRPr="00E922F1">
                        <w:rPr>
                          <w:rFonts w:ascii="French Script MT" w:hAnsi="French Script MT"/>
                          <w:sz w:val="48"/>
                          <w:szCs w:val="44"/>
                          <w:lang w:val="fr-FR"/>
                        </w:rPr>
                        <w:t>Le garçon et la fille se promènent dans la rue.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Default="00E922F1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E922F1" w:rsidRDefault="00E922F1" w:rsidP="00E922F1">
      <w:pPr>
        <w:pStyle w:val="ListParagraph"/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1B2A64" w:rsidRDefault="001B2A64" w:rsidP="001B2A64">
      <w:pPr>
        <w:spacing w:after="0" w:line="240" w:lineRule="auto"/>
        <w:rPr>
          <w:rFonts w:ascii="Comic Sans MS" w:hAnsi="Comic Sans MS"/>
          <w:b/>
          <w:u w:val="single"/>
          <w:lang w:val="fr-FR"/>
        </w:rPr>
      </w:pPr>
    </w:p>
    <w:p w:rsidR="00E922F1" w:rsidRPr="00E922F1" w:rsidRDefault="00E922F1" w:rsidP="001B2A6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65133B" w:rsidRPr="00E922F1" w:rsidRDefault="00E922F1" w:rsidP="00E922F1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8"/>
          <w:szCs w:val="28"/>
        </w:rPr>
        <w:t>BON TRAVAIL</w:t>
      </w:r>
      <w:r w:rsidR="0065133B" w:rsidRPr="00776C64">
        <w:rPr>
          <w:rFonts w:ascii="Century Gothic" w:hAnsi="Century Gothic"/>
          <w:b/>
          <w:sz w:val="28"/>
          <w:szCs w:val="28"/>
        </w:rPr>
        <w:t>!</w:t>
      </w:r>
    </w:p>
    <w:p w:rsidR="0065133B" w:rsidRPr="00776C64" w:rsidRDefault="0065133B" w:rsidP="0065133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3C52059A" wp14:editId="31ADCB13">
            <wp:simplePos x="0" y="0"/>
            <wp:positionH relativeFrom="column">
              <wp:posOffset>4229100</wp:posOffset>
            </wp:positionH>
            <wp:positionV relativeFrom="paragraph">
              <wp:posOffset>-152400</wp:posOffset>
            </wp:positionV>
            <wp:extent cx="1209675" cy="1362075"/>
            <wp:effectExtent l="19050" t="0" r="9525" b="0"/>
            <wp:wrapNone/>
            <wp:docPr id="75" name="Picture 5" descr="C:\Documents and Settings\mhuet.LAMPTON\Local Settings\Temporary Internet Files\Content.IE5\0VXYH8YQ\MC900434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uet.LAMPTON\Local Settings\Temporary Internet Files\Content.IE5\0VXYH8YQ\MC900434411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33B" w:rsidRDefault="0065133B" w:rsidP="0065133B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>YOU FINISHED ALL ACTIVITIES</w:t>
      </w:r>
      <w:r>
        <w:rPr>
          <w:rFonts w:ascii="Century Gothic" w:hAnsi="Century Gothic"/>
          <w:sz w:val="28"/>
          <w:szCs w:val="28"/>
        </w:rPr>
        <w:t xml:space="preserve"> ON</w:t>
      </w:r>
    </w:p>
    <w:p w:rsidR="0065133B" w:rsidRDefault="0065133B" w:rsidP="006513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‘LES CRAYONS’.</w:t>
      </w:r>
    </w:p>
    <w:p w:rsidR="0065133B" w:rsidRPr="00776C64" w:rsidRDefault="0065133B" w:rsidP="0065133B">
      <w:pPr>
        <w:rPr>
          <w:rFonts w:ascii="Century Gothic" w:hAnsi="Century Gothic"/>
          <w:sz w:val="28"/>
          <w:szCs w:val="28"/>
        </w:rPr>
      </w:pPr>
    </w:p>
    <w:p w:rsidR="0065133B" w:rsidRPr="0065133B" w:rsidRDefault="0065133B" w:rsidP="0065133B">
      <w:pPr>
        <w:rPr>
          <w:rFonts w:ascii="Century Gothic" w:hAnsi="Century Gothic"/>
          <w:b/>
          <w:sz w:val="28"/>
          <w:szCs w:val="28"/>
          <w:u w:val="single"/>
        </w:rPr>
      </w:pPr>
      <w:r w:rsidRPr="0065133B">
        <w:rPr>
          <w:rFonts w:ascii="Century Gothic" w:hAnsi="Century Gothic"/>
          <w:b/>
          <w:sz w:val="28"/>
          <w:szCs w:val="28"/>
          <w:u w:val="single"/>
        </w:rPr>
        <w:t>NOW STATE 2 THINGS YOU HAVE LEARNT:</w:t>
      </w:r>
    </w:p>
    <w:p w:rsidR="0065133B" w:rsidRPr="00776C64" w:rsidRDefault="0065133B" w:rsidP="0065133B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 xml:space="preserve">(French words, </w:t>
      </w:r>
      <w:r>
        <w:rPr>
          <w:rFonts w:ascii="Century Gothic" w:hAnsi="Century Gothic"/>
          <w:sz w:val="28"/>
          <w:szCs w:val="28"/>
        </w:rPr>
        <w:t xml:space="preserve">anything </w:t>
      </w:r>
      <w:r w:rsidRPr="00776C64">
        <w:rPr>
          <w:rFonts w:ascii="Century Gothic" w:hAnsi="Century Gothic"/>
          <w:sz w:val="28"/>
          <w:szCs w:val="28"/>
        </w:rPr>
        <w:t>on the film, etc…)</w:t>
      </w:r>
    </w:p>
    <w:p w:rsidR="0065133B" w:rsidRDefault="00C857F0" w:rsidP="0065133B"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354617B" wp14:editId="072C93C3">
                <wp:simplePos x="0" y="0"/>
                <wp:positionH relativeFrom="column">
                  <wp:posOffset>2743200</wp:posOffset>
                </wp:positionH>
                <wp:positionV relativeFrom="paragraph">
                  <wp:posOffset>89535</wp:posOffset>
                </wp:positionV>
                <wp:extent cx="2943225" cy="2000250"/>
                <wp:effectExtent l="9525" t="7620" r="180975" b="611505"/>
                <wp:wrapNone/>
                <wp:docPr id="28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000250"/>
                        </a:xfrm>
                        <a:prstGeom prst="cloudCallout">
                          <a:avLst>
                            <a:gd name="adj1" fmla="val 53000"/>
                            <a:gd name="adj2" fmla="val 77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6513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55" o:spid="_x0000_s1079" type="#_x0000_t106" style="position:absolute;margin-left:3in;margin-top:7.05pt;width:231.75pt;height:15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" adj="22248,27545">
                <v:textbox>
                  <w:txbxContent>
                    <w:p w:rsidR="005D60DC" w:rsidRDefault="005D60DC" w:rsidP="006513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42D5EDB" wp14:editId="6B9CC82E">
                <wp:simplePos x="0" y="0"/>
                <wp:positionH relativeFrom="column">
                  <wp:posOffset>-152400</wp:posOffset>
                </wp:positionH>
                <wp:positionV relativeFrom="paragraph">
                  <wp:posOffset>89535</wp:posOffset>
                </wp:positionV>
                <wp:extent cx="2647950" cy="2181225"/>
                <wp:effectExtent l="9525" t="7620" r="9525" b="459105"/>
                <wp:wrapNone/>
                <wp:docPr id="28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2181225"/>
                        </a:xfrm>
                        <a:prstGeom prst="wedgeEllipseCallout">
                          <a:avLst>
                            <a:gd name="adj1" fmla="val -4374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DC" w:rsidRDefault="005D60DC" w:rsidP="006513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54" o:spid="_x0000_s1080" type="#_x0000_t63" style="position:absolute;margin-left:-12pt;margin-top:7.05pt;width:208.5pt;height:171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" adj="1352">
                <v:textbox>
                  <w:txbxContent>
                    <w:p w:rsidR="005D60DC" w:rsidRDefault="005D60DC" w:rsidP="0065133B"/>
                  </w:txbxContent>
                </v:textbox>
              </v:shape>
            </w:pict>
          </mc:Fallback>
        </mc:AlternateContent>
      </w:r>
    </w:p>
    <w:p w:rsidR="0065133B" w:rsidRDefault="0065133B" w:rsidP="0065133B"/>
    <w:p w:rsidR="0065133B" w:rsidRDefault="0065133B" w:rsidP="0065133B"/>
    <w:p w:rsidR="0065133B" w:rsidRDefault="0065133B" w:rsidP="0065133B"/>
    <w:p w:rsidR="0065133B" w:rsidRDefault="0065133B" w:rsidP="0065133B"/>
    <w:p w:rsidR="0065133B" w:rsidRDefault="0065133B" w:rsidP="0065133B"/>
    <w:p w:rsidR="0065133B" w:rsidRDefault="0065133B" w:rsidP="0065133B"/>
    <w:p w:rsidR="0065133B" w:rsidRDefault="0065133B" w:rsidP="0065133B"/>
    <w:p w:rsidR="0065133B" w:rsidRDefault="0065133B" w:rsidP="0065133B">
      <w:r>
        <w:rPr>
          <w:noProof/>
        </w:rPr>
        <w:drawing>
          <wp:anchor distT="0" distB="0" distL="114300" distR="114300" simplePos="0" relativeHeight="251891712" behindDoc="0" locked="0" layoutInCell="1" allowOverlap="1" wp14:anchorId="78B877A1" wp14:editId="57D2637B">
            <wp:simplePos x="0" y="0"/>
            <wp:positionH relativeFrom="column">
              <wp:posOffset>752475</wp:posOffset>
            </wp:positionH>
            <wp:positionV relativeFrom="paragraph">
              <wp:posOffset>210185</wp:posOffset>
            </wp:positionV>
            <wp:extent cx="4362450" cy="3117850"/>
            <wp:effectExtent l="19050" t="19050" r="19050" b="25400"/>
            <wp:wrapNone/>
            <wp:docPr id="8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1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33B" w:rsidRDefault="0065133B" w:rsidP="0065133B"/>
    <w:p w:rsidR="0065133B" w:rsidRDefault="0065133B"/>
    <w:p w:rsidR="0065133B" w:rsidRDefault="0065133B"/>
    <w:p w:rsidR="0065133B" w:rsidRDefault="0065133B"/>
    <w:p w:rsidR="0065133B" w:rsidRDefault="0065133B"/>
    <w:p w:rsidR="0065133B" w:rsidRDefault="0065133B"/>
    <w:p w:rsidR="0065133B" w:rsidRDefault="0065133B"/>
    <w:p w:rsidR="00E922F1" w:rsidRDefault="00E922F1"/>
    <w:p w:rsidR="00EA54AB" w:rsidRDefault="00EA54AB" w:rsidP="00EA54AB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A54AB" w:rsidRDefault="00EA54AB" w:rsidP="00EA54AB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A54AB" w:rsidRDefault="00EA54AB" w:rsidP="00EA54AB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EA54AB" w:rsidSect="00AC698F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0DC" w:rsidRDefault="005D60DC" w:rsidP="001B2A64">
      <w:pPr>
        <w:spacing w:after="0" w:line="240" w:lineRule="auto"/>
      </w:pPr>
      <w:r>
        <w:separator/>
      </w:r>
    </w:p>
  </w:endnote>
  <w:endnote w:type="continuationSeparator" w:id="0">
    <w:p w:rsidR="005D60DC" w:rsidRDefault="005D60DC" w:rsidP="001B2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MV Bol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837120"/>
      <w:docPartObj>
        <w:docPartGallery w:val="Page Numbers (Bottom of Page)"/>
        <w:docPartUnique/>
      </w:docPartObj>
    </w:sdtPr>
    <w:sdtContent>
      <w:p w:rsidR="005D60DC" w:rsidRDefault="005D60DC" w:rsidP="0064288A">
        <w:pPr>
          <w:pStyle w:val="Footer"/>
        </w:pPr>
        <w:r>
          <w:t xml:space="preserve">MURIEL HUET – MFL TEACHER –LAMPTON SCHOOL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68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D60DC" w:rsidRDefault="005D60DC" w:rsidP="00621F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0DC" w:rsidRDefault="005D60DC" w:rsidP="001B2A64">
      <w:pPr>
        <w:spacing w:after="0" w:line="240" w:lineRule="auto"/>
      </w:pPr>
      <w:r>
        <w:separator/>
      </w:r>
    </w:p>
  </w:footnote>
  <w:footnote w:type="continuationSeparator" w:id="0">
    <w:p w:rsidR="005D60DC" w:rsidRDefault="005D60DC" w:rsidP="001B2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53650"/>
      <w:docPartObj>
        <w:docPartGallery w:val="Page Numbers (Top of Page)"/>
        <w:docPartUnique/>
      </w:docPartObj>
    </w:sdtPr>
    <w:sdtContent>
      <w:p w:rsidR="005D60DC" w:rsidRDefault="005D60DC" w:rsidP="0064288A">
        <w:pPr>
          <w:pStyle w:val="Header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C99"/>
    <w:multiLevelType w:val="hybridMultilevel"/>
    <w:tmpl w:val="59A0C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23040"/>
    <w:multiLevelType w:val="hybridMultilevel"/>
    <w:tmpl w:val="B3AA283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47EA8"/>
    <w:multiLevelType w:val="hybridMultilevel"/>
    <w:tmpl w:val="4FD06DB4"/>
    <w:lvl w:ilvl="0" w:tplc="337C7B5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238A5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A5495"/>
    <w:multiLevelType w:val="hybridMultilevel"/>
    <w:tmpl w:val="41D4E4BE"/>
    <w:lvl w:ilvl="0" w:tplc="2832574A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25E62"/>
    <w:multiLevelType w:val="hybridMultilevel"/>
    <w:tmpl w:val="D0CA7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21C95"/>
    <w:multiLevelType w:val="hybridMultilevel"/>
    <w:tmpl w:val="55EE0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9177C"/>
    <w:multiLevelType w:val="hybridMultilevel"/>
    <w:tmpl w:val="41D4E4BE"/>
    <w:lvl w:ilvl="0" w:tplc="2832574A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81209"/>
    <w:multiLevelType w:val="hybridMultilevel"/>
    <w:tmpl w:val="7A521E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C5F04"/>
    <w:multiLevelType w:val="hybridMultilevel"/>
    <w:tmpl w:val="0BF064AE"/>
    <w:lvl w:ilvl="0" w:tplc="35F0C0F4">
      <w:start w:val="8"/>
      <w:numFmt w:val="bullet"/>
      <w:lvlText w:val="-"/>
      <w:lvlJc w:val="left"/>
      <w:pPr>
        <w:ind w:left="1125" w:hanging="360"/>
      </w:pPr>
      <w:rPr>
        <w:rFonts w:ascii="Comic Sans MS" w:eastAsia="MS Mincho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439A2C06"/>
    <w:multiLevelType w:val="hybridMultilevel"/>
    <w:tmpl w:val="4FD06DB4"/>
    <w:lvl w:ilvl="0" w:tplc="337C7B5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26851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4A5B41"/>
    <w:multiLevelType w:val="hybridMultilevel"/>
    <w:tmpl w:val="B1629864"/>
    <w:lvl w:ilvl="0" w:tplc="5A40B9A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464A2"/>
    <w:multiLevelType w:val="hybridMultilevel"/>
    <w:tmpl w:val="35928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A53E2"/>
    <w:multiLevelType w:val="hybridMultilevel"/>
    <w:tmpl w:val="D8AA96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0B7AF8"/>
    <w:multiLevelType w:val="hybridMultilevel"/>
    <w:tmpl w:val="F8FA2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EA17C5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863C7E"/>
    <w:multiLevelType w:val="hybridMultilevel"/>
    <w:tmpl w:val="CDA6C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972D00"/>
    <w:multiLevelType w:val="hybridMultilevel"/>
    <w:tmpl w:val="CA7C8366"/>
    <w:lvl w:ilvl="0" w:tplc="45C2A2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9"/>
  </w:num>
  <w:num w:numId="5">
    <w:abstractNumId w:val="0"/>
  </w:num>
  <w:num w:numId="6">
    <w:abstractNumId w:val="5"/>
  </w:num>
  <w:num w:numId="7">
    <w:abstractNumId w:val="11"/>
  </w:num>
  <w:num w:numId="8">
    <w:abstractNumId w:val="17"/>
  </w:num>
  <w:num w:numId="9">
    <w:abstractNumId w:val="14"/>
  </w:num>
  <w:num w:numId="10">
    <w:abstractNumId w:val="18"/>
  </w:num>
  <w:num w:numId="11">
    <w:abstractNumId w:val="10"/>
  </w:num>
  <w:num w:numId="12">
    <w:abstractNumId w:val="1"/>
  </w:num>
  <w:num w:numId="13">
    <w:abstractNumId w:val="16"/>
  </w:num>
  <w:num w:numId="14">
    <w:abstractNumId w:val="2"/>
  </w:num>
  <w:num w:numId="15">
    <w:abstractNumId w:val="7"/>
  </w:num>
  <w:num w:numId="16">
    <w:abstractNumId w:val="6"/>
  </w:num>
  <w:num w:numId="17">
    <w:abstractNumId w:val="8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CA"/>
    <w:rsid w:val="00017F31"/>
    <w:rsid w:val="0003123B"/>
    <w:rsid w:val="00052240"/>
    <w:rsid w:val="00093557"/>
    <w:rsid w:val="000B7A70"/>
    <w:rsid w:val="00170026"/>
    <w:rsid w:val="001B2A64"/>
    <w:rsid w:val="001B5924"/>
    <w:rsid w:val="002422CB"/>
    <w:rsid w:val="00270876"/>
    <w:rsid w:val="002831BC"/>
    <w:rsid w:val="003153A9"/>
    <w:rsid w:val="0037368B"/>
    <w:rsid w:val="00382D08"/>
    <w:rsid w:val="003974B0"/>
    <w:rsid w:val="003A7808"/>
    <w:rsid w:val="003F68B3"/>
    <w:rsid w:val="004078F6"/>
    <w:rsid w:val="004108EE"/>
    <w:rsid w:val="0045569F"/>
    <w:rsid w:val="00495C76"/>
    <w:rsid w:val="004A7725"/>
    <w:rsid w:val="004B37E8"/>
    <w:rsid w:val="004C3EBA"/>
    <w:rsid w:val="005148A2"/>
    <w:rsid w:val="00521F6E"/>
    <w:rsid w:val="005336EB"/>
    <w:rsid w:val="00546A37"/>
    <w:rsid w:val="005D60DC"/>
    <w:rsid w:val="006064CF"/>
    <w:rsid w:val="00621F65"/>
    <w:rsid w:val="006401D9"/>
    <w:rsid w:val="0064288A"/>
    <w:rsid w:val="0065133B"/>
    <w:rsid w:val="00671649"/>
    <w:rsid w:val="00685EA0"/>
    <w:rsid w:val="006934EB"/>
    <w:rsid w:val="006B2658"/>
    <w:rsid w:val="006C6885"/>
    <w:rsid w:val="006E0D92"/>
    <w:rsid w:val="00722648"/>
    <w:rsid w:val="00774FCA"/>
    <w:rsid w:val="00776C64"/>
    <w:rsid w:val="007B33FD"/>
    <w:rsid w:val="007F3CFE"/>
    <w:rsid w:val="00800A58"/>
    <w:rsid w:val="00803A06"/>
    <w:rsid w:val="00806468"/>
    <w:rsid w:val="00811412"/>
    <w:rsid w:val="00834A7B"/>
    <w:rsid w:val="00842675"/>
    <w:rsid w:val="00853B02"/>
    <w:rsid w:val="00882C41"/>
    <w:rsid w:val="00892A7F"/>
    <w:rsid w:val="008F66BB"/>
    <w:rsid w:val="009442E2"/>
    <w:rsid w:val="009D1B62"/>
    <w:rsid w:val="00A31DAB"/>
    <w:rsid w:val="00A369C8"/>
    <w:rsid w:val="00A54FE3"/>
    <w:rsid w:val="00A873B4"/>
    <w:rsid w:val="00AC1C94"/>
    <w:rsid w:val="00AC698F"/>
    <w:rsid w:val="00B24A2D"/>
    <w:rsid w:val="00B81A85"/>
    <w:rsid w:val="00BB1970"/>
    <w:rsid w:val="00C144A2"/>
    <w:rsid w:val="00C23D30"/>
    <w:rsid w:val="00C377AB"/>
    <w:rsid w:val="00C639C5"/>
    <w:rsid w:val="00C74634"/>
    <w:rsid w:val="00C81438"/>
    <w:rsid w:val="00C857F0"/>
    <w:rsid w:val="00CB355D"/>
    <w:rsid w:val="00CD4179"/>
    <w:rsid w:val="00CE7840"/>
    <w:rsid w:val="00D22048"/>
    <w:rsid w:val="00D54383"/>
    <w:rsid w:val="00D57C4C"/>
    <w:rsid w:val="00DF0BE3"/>
    <w:rsid w:val="00E21E2F"/>
    <w:rsid w:val="00E43E23"/>
    <w:rsid w:val="00E554DA"/>
    <w:rsid w:val="00E631DF"/>
    <w:rsid w:val="00E84AFD"/>
    <w:rsid w:val="00E922F1"/>
    <w:rsid w:val="00EA54AB"/>
    <w:rsid w:val="00EB2B42"/>
    <w:rsid w:val="00EC3D29"/>
    <w:rsid w:val="00EC3EDC"/>
    <w:rsid w:val="00ED5073"/>
    <w:rsid w:val="00F2787D"/>
    <w:rsid w:val="00F644DF"/>
    <w:rsid w:val="00FB2FD7"/>
    <w:rsid w:val="00FC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  <o:rules v:ext="edit">
        <o:r id="V:Rule3" type="callout" idref="#_x0000_s1027"/>
        <o:r id="V:Rule28" type="callout" idref="#_x0000_s1177"/>
        <o:r id="V:Rule29" type="callout" idref="#_x0000_s1176"/>
        <o:r id="V:Rule44" type="callout" idref="#_x0000_s1179"/>
        <o:r id="V:Rule45" type="callout" idref="#_x0000_s1178"/>
        <o:r id="V:Rule46" type="callout" idref="#_x0000_s1570"/>
        <o:r id="V:Rule47" type="callout" idref="#_x0000_s1568"/>
        <o:r id="V:Rule48" type="callout" idref="#_x0000_s1569"/>
        <o:r id="V:Rule49" type="callout" idref="#_x0000_s1571"/>
        <o:r id="V:Rule53" type="callout" idref="#_x0000_s1356"/>
        <o:r id="V:Rule54" type="callout" idref="#_x0000_s1357"/>
        <o:r id="V:Rule55" type="callout" idref="#_x0000_s1358"/>
        <o:r id="V:Rule56" type="callout" idref="#_x0000_s1359"/>
        <o:r id="V:Rule57" type="callout" idref="#_x0000_s1360"/>
        <o:r id="V:Rule61" type="callout" idref="#_x0000_s1354"/>
        <o:r id="V:Rule62" type="callout" idref="#_x0000_s1353"/>
        <o:r id="V:Rule63" type="callout" idref="#_x0000_s1489"/>
        <o:r id="V:Rule64" type="callout" idref="#_x0000_s1488"/>
        <o:r id="V:Rule65" type="connector" idref="#_x0000_s1316"/>
        <o:r id="V:Rule66" type="connector" idref="#_x0000_s1034"/>
        <o:r id="V:Rule67" type="connector" idref="#_x0000_s1563"/>
        <o:r id="V:Rule68" type="connector" idref="#_x0000_s1053"/>
        <o:r id="V:Rule69" type="connector" idref="#_x0000_s1040"/>
        <o:r id="V:Rule70" type="connector" idref="#_x0000_s1519"/>
        <o:r id="V:Rule71" type="connector" idref="#_x0000_s1070"/>
        <o:r id="V:Rule72" type="connector" idref="#_x0000_s1562"/>
        <o:r id="V:Rule73" type="connector" idref="#_x0000_s1318"/>
        <o:r id="V:Rule74" type="connector" idref="#_x0000_s1047"/>
        <o:r id="V:Rule75" type="connector" idref="#_x0000_s1566"/>
        <o:r id="V:Rule76" type="connector" idref="#_x0000_s1041"/>
        <o:r id="V:Rule77" type="connector" idref="#_x0000_s1115"/>
        <o:r id="V:Rule78" type="connector" idref="#_x0000_s1180"/>
        <o:r id="V:Rule79" type="connector" idref="#_x0000_s1043"/>
        <o:r id="V:Rule80" type="connector" idref="#_x0000_s1100"/>
        <o:r id="V:Rule81" type="connector" idref="#_x0000_s1037"/>
        <o:r id="V:Rule82" type="connector" idref="#_x0000_s1564"/>
        <o:r id="V:Rule83" type="connector" idref="#_x0000_s1517"/>
        <o:r id="V:Rule84" type="connector" idref="#_x0000_s1032"/>
        <o:r id="V:Rule85" type="connector" idref="#_x0000_s1565"/>
        <o:r id="V:Rule86" type="connector" idref="#_x0000_s1116"/>
        <o:r id="V:Rule87" type="connector" idref="#_x0000_s1044"/>
        <o:r id="V:Rule88" type="connector" idref="#_x0000_s1052"/>
        <o:r id="V:Rule89" type="connector" idref="#_x0000_s1118"/>
        <o:r id="V:Rule90" type="connector" idref="#_x0000_s1110"/>
        <o:r id="V:Rule91" type="connector" idref="#_x0000_s1064"/>
        <o:r id="V:Rule92" type="connector" idref="#_x0000_s1514"/>
        <o:r id="V:Rule93" type="connector" idref="#_x0000_s1317"/>
        <o:r id="V:Rule94" type="connector" idref="#_x0000_s1063"/>
        <o:r id="V:Rule95" type="connector" idref="#_x0000_s1046"/>
        <o:r id="V:Rule96" type="connector" idref="#_x0000_s1056"/>
        <o:r id="V:Rule97" type="connector" idref="#_x0000_s1109"/>
        <o:r id="V:Rule98" type="connector" idref="#_x0000_s1099"/>
        <o:r id="V:Rule99" type="connector" idref="#_x0000_s1054"/>
        <o:r id="V:Rule100" type="connector" idref="#_x0000_s1065"/>
        <o:r id="V:Rule101" type="connector" idref="#_x0000_s1050"/>
        <o:r id="V:Rule102" type="connector" idref="#_x0000_s1030"/>
        <o:r id="V:Rule103" type="connector" idref="#_x0000_s1038"/>
        <o:r id="V:Rule104" type="connector" idref="#_x0000_s1049"/>
        <o:r id="V:Rule105" type="connector" idref="#_x0000_s1117"/>
        <o:r id="V:Rule106" type="connector" idref="#_x0000_s1029"/>
        <o:r id="V:Rule107" type="connector" idref="#_x0000_s1071"/>
        <o:r id="V:Rule108" type="connector" idref="#_x0000_s1031"/>
        <o:r id="V:Rule109" type="connector" idref="#_x0000_s1033"/>
        <o:r id="V:Rule110" type="connector" idref="#_x0000_s106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FCA"/>
    <w:pPr>
      <w:ind w:left="720"/>
      <w:contextualSpacing/>
    </w:pPr>
  </w:style>
  <w:style w:type="table" w:styleId="TableGrid">
    <w:name w:val="Table Grid"/>
    <w:basedOn w:val="TableNormal"/>
    <w:uiPriority w:val="59"/>
    <w:rsid w:val="00774F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64"/>
  </w:style>
  <w:style w:type="paragraph" w:styleId="Footer">
    <w:name w:val="footer"/>
    <w:basedOn w:val="Normal"/>
    <w:link w:val="Foot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64"/>
  </w:style>
  <w:style w:type="character" w:customStyle="1" w:styleId="Heading2Char">
    <w:name w:val="Heading 2 Char"/>
    <w:basedOn w:val="DefaultParagraphFont"/>
    <w:link w:val="Heading2"/>
    <w:uiPriority w:val="9"/>
    <w:rsid w:val="00C63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39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m-details-data1">
    <w:name w:val="film-details-data1"/>
    <w:basedOn w:val="Normal"/>
    <w:rsid w:val="00C639C5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C639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FCA"/>
    <w:pPr>
      <w:ind w:left="720"/>
      <w:contextualSpacing/>
    </w:pPr>
  </w:style>
  <w:style w:type="table" w:styleId="TableGrid">
    <w:name w:val="Table Grid"/>
    <w:basedOn w:val="TableNormal"/>
    <w:uiPriority w:val="59"/>
    <w:rsid w:val="00774F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64"/>
  </w:style>
  <w:style w:type="paragraph" w:styleId="Footer">
    <w:name w:val="footer"/>
    <w:basedOn w:val="Normal"/>
    <w:link w:val="Foot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64"/>
  </w:style>
  <w:style w:type="character" w:customStyle="1" w:styleId="Heading2Char">
    <w:name w:val="Heading 2 Char"/>
    <w:basedOn w:val="DefaultParagraphFont"/>
    <w:link w:val="Heading2"/>
    <w:uiPriority w:val="9"/>
    <w:rsid w:val="00C63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39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m-details-data1">
    <w:name w:val="film-details-data1"/>
    <w:basedOn w:val="Normal"/>
    <w:rsid w:val="00C639C5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C639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44C92-2E73-47FF-8E2C-D3A48206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C6816F03</Template>
  <TotalTime>0</TotalTime>
  <Pages>6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Film Institute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</dc:creator>
  <cp:lastModifiedBy>CUZNERM</cp:lastModifiedBy>
  <cp:revision>2</cp:revision>
  <dcterms:created xsi:type="dcterms:W3CDTF">2015-10-01T15:41:00Z</dcterms:created>
  <dcterms:modified xsi:type="dcterms:W3CDTF">2015-10-01T15:41:00Z</dcterms:modified>
</cp:coreProperties>
</file>