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 w:rsidRPr="00CD5FA6"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87264" behindDoc="0" locked="0" layoutInCell="1" allowOverlap="1" wp14:anchorId="076F7AA9" wp14:editId="5AC15845">
            <wp:simplePos x="0" y="0"/>
            <wp:positionH relativeFrom="column">
              <wp:posOffset>120059</wp:posOffset>
            </wp:positionH>
            <wp:positionV relativeFrom="paragraph">
              <wp:posOffset>-800292</wp:posOffset>
            </wp:positionV>
            <wp:extent cx="3014552" cy="1888608"/>
            <wp:effectExtent l="247650" t="495300" r="257175" b="476250"/>
            <wp:wrapNone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370316">
                      <a:off x="0" y="0"/>
                      <a:ext cx="301942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 w:rsidRPr="00CD5FA6"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89312" behindDoc="0" locked="0" layoutInCell="1" allowOverlap="1" wp14:anchorId="466435B8" wp14:editId="0D6DA7D7">
            <wp:simplePos x="0" y="0"/>
            <wp:positionH relativeFrom="column">
              <wp:posOffset>3067050</wp:posOffset>
            </wp:positionH>
            <wp:positionV relativeFrom="paragraph">
              <wp:posOffset>-464185</wp:posOffset>
            </wp:positionV>
            <wp:extent cx="2786380" cy="1729740"/>
            <wp:effectExtent l="285750" t="552450" r="242570" b="537210"/>
            <wp:wrapNone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582108">
                      <a:off x="0" y="0"/>
                      <a:ext cx="2786380" cy="1729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A0751A" w:rsidP="00CD5FA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9" type="#_x0000_t136" style="width:327pt;height:244.5pt" fillcolor="black [3213]" strokecolor="black [3213]">
            <v:shadow color="#868686"/>
            <v:textpath style="font-family:&quot;Comic Sans MS&quot;;font-size:66pt;v-text-kern:t" trim="t" fitpath="t" string="Place des&#10; fêtes"/>
          </v:shape>
        </w:pict>
      </w: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30944" behindDoc="0" locked="0" layoutInCell="1" allowOverlap="1" wp14:anchorId="42CCAE55" wp14:editId="4148DACE">
            <wp:simplePos x="0" y="0"/>
            <wp:positionH relativeFrom="column">
              <wp:posOffset>1017905</wp:posOffset>
            </wp:positionH>
            <wp:positionV relativeFrom="paragraph">
              <wp:posOffset>159385</wp:posOffset>
            </wp:positionV>
            <wp:extent cx="4204970" cy="1945640"/>
            <wp:effectExtent l="19050" t="19050" r="24130" b="16510"/>
            <wp:wrapNone/>
            <wp:docPr id="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CD5FA6" w:rsidRDefault="00CD5FA6" w:rsidP="00B6293E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36"/>
          <w:szCs w:val="36"/>
          <w:lang w:val="fr-FR"/>
        </w:rPr>
      </w:pPr>
      <w:r>
        <w:rPr>
          <w:rFonts w:ascii="Century Gothic" w:eastAsia="Times New Roman" w:hAnsi="Century Gothic" w:cs="Times New Roman"/>
          <w:sz w:val="36"/>
          <w:szCs w:val="36"/>
          <w:lang w:val="fr-FR"/>
        </w:rPr>
        <w:t xml:space="preserve">UN COURT-MÉTRAGE </w:t>
      </w:r>
      <w:r>
        <w:rPr>
          <w:rFonts w:ascii="Century Gothic" w:eastAsia="Times New Roman" w:hAnsi="Century Gothic" w:cs="Times New Roman"/>
          <w:bCs/>
          <w:sz w:val="36"/>
          <w:szCs w:val="36"/>
          <w:lang w:val="fr-FR"/>
        </w:rPr>
        <w:t>D’OLIVER SCHMITZ</w:t>
      </w:r>
    </w:p>
    <w:p w:rsidR="00CD5FA6" w:rsidRDefault="00CD5FA6" w:rsidP="00CD5FA6">
      <w:pPr>
        <w:spacing w:after="0" w:line="240" w:lineRule="auto"/>
        <w:rPr>
          <w:rFonts w:ascii="Century Gothic" w:eastAsia="Times New Roman" w:hAnsi="Century Gothic" w:cs="Times New Roman"/>
          <w:bCs/>
          <w:sz w:val="36"/>
          <w:szCs w:val="36"/>
          <w:lang w:val="fr-FR"/>
        </w:rPr>
      </w:pPr>
    </w:p>
    <w:p w:rsidR="00C774C4" w:rsidRDefault="00C774C4" w:rsidP="00CD5FA6">
      <w:pPr>
        <w:spacing w:after="0" w:line="240" w:lineRule="auto"/>
        <w:rPr>
          <w:rFonts w:ascii="Century Gothic" w:eastAsia="Times New Roman" w:hAnsi="Century Gothic" w:cs="Times New Roman"/>
          <w:bCs/>
          <w:sz w:val="36"/>
          <w:szCs w:val="36"/>
          <w:lang w:val="fr-FR"/>
        </w:rPr>
      </w:pPr>
    </w:p>
    <w:p w:rsidR="00CD5FA6" w:rsidRPr="00916E8D" w:rsidRDefault="00CD5FA6" w:rsidP="00CD5FA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50400" behindDoc="0" locked="0" layoutInCell="1" allowOverlap="1" wp14:anchorId="4DC624AB" wp14:editId="45799860">
            <wp:simplePos x="0" y="0"/>
            <wp:positionH relativeFrom="column">
              <wp:posOffset>4829175</wp:posOffset>
            </wp:positionH>
            <wp:positionV relativeFrom="paragraph">
              <wp:posOffset>-200025</wp:posOffset>
            </wp:positionV>
            <wp:extent cx="1149985" cy="1706880"/>
            <wp:effectExtent l="57150" t="19050" r="107315" b="83820"/>
            <wp:wrapNone/>
            <wp:docPr id="77" name="il_fi" descr="http://t2.gstatic.com/images?q=tbn:YvPietALzrCfMM:http://www.impawards.com/2007/posters/paris_je_taime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YvPietALzrCfMM:http://www.impawards.com/2007/posters/paris_je_taime.jpg&amp;t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7068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6E8D">
        <w:rPr>
          <w:rFonts w:ascii="Century Gothic" w:hAnsi="Century Gothic"/>
          <w:b/>
          <w:sz w:val="24"/>
          <w:szCs w:val="24"/>
          <w:u w:val="single"/>
          <w:lang w:val="fr-FR"/>
        </w:rPr>
        <w:t>Place des fêtes</w:t>
      </w:r>
    </w:p>
    <w:p w:rsidR="00CD5FA6" w:rsidRPr="00916E8D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 w:rsidRPr="00916E8D">
        <w:rPr>
          <w:rFonts w:ascii="Century Gothic" w:hAnsi="Century Gothic"/>
          <w:sz w:val="24"/>
          <w:szCs w:val="24"/>
          <w:lang w:val="fr-FR"/>
        </w:rPr>
        <w:t xml:space="preserve">C’est quoi le titre? </w:t>
      </w:r>
      <w:r>
        <w:rPr>
          <w:rFonts w:ascii="Century Gothic" w:hAnsi="Century Gothic"/>
          <w:sz w:val="24"/>
          <w:szCs w:val="24"/>
          <w:lang w:val="fr-FR"/>
        </w:rPr>
        <w:t>Qu’est-ce que ça peut représenter ?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64D77610" wp14:editId="38D91FD3">
                <wp:simplePos x="0" y="0"/>
                <wp:positionH relativeFrom="column">
                  <wp:posOffset>-28575</wp:posOffset>
                </wp:positionH>
                <wp:positionV relativeFrom="paragraph">
                  <wp:posOffset>-4446</wp:posOffset>
                </wp:positionV>
                <wp:extent cx="5895975" cy="0"/>
                <wp:effectExtent l="0" t="0" r="9525" b="19050"/>
                <wp:wrapNone/>
                <wp:docPr id="106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0" o:spid="_x0000_s1026" type="#_x0000_t32" style="position:absolute;margin-left:-2.25pt;margin-top:-.35pt;width:464.25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"/>
            </w:pict>
          </mc:Fallback>
        </mc:AlternateConten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7CA6BD96" wp14:editId="23C41ED4">
                <wp:simplePos x="0" y="0"/>
                <wp:positionH relativeFrom="column">
                  <wp:posOffset>-28575</wp:posOffset>
                </wp:positionH>
                <wp:positionV relativeFrom="paragraph">
                  <wp:posOffset>5079</wp:posOffset>
                </wp:positionV>
                <wp:extent cx="5895975" cy="0"/>
                <wp:effectExtent l="0" t="0" r="9525" b="19050"/>
                <wp:wrapNone/>
                <wp:docPr id="105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-2.25pt;margin-top:.4pt;width:464.2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jDIgIAAD8EAAAOAAAAZHJzL2Uyb0RvYy54bWysU02P2jAQvVfqf7B8hyQ0YU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"/>
            </w:pict>
          </mc:Fallback>
        </mc:AlternateConten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CD5FA6" w:rsidRPr="00C921E7" w:rsidRDefault="00CD5FA6" w:rsidP="00CD5FA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Décris la mise-en-scène – </w:t>
      </w:r>
      <w:r w:rsidRPr="00C774C4"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describe the setting</w:t>
      </w:r>
      <w:r w:rsidRPr="00C921E7">
        <w:rPr>
          <w:rFonts w:ascii="Century Gothic" w:hAnsi="Century Gothic"/>
          <w:b/>
          <w:sz w:val="24"/>
          <w:szCs w:val="24"/>
          <w:u w:val="single"/>
          <w:lang w:val="fr-FR"/>
        </w:rPr>
        <w:t>.</w:t>
      </w:r>
    </w:p>
    <w:p w:rsidR="00CD5FA6" w:rsidRPr="00A04BE9" w:rsidRDefault="00CD5FA6" w:rsidP="00CD5FA6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D5FA6" w:rsidRPr="00A04BE9" w:rsidTr="00CD5FA6">
        <w:tc>
          <w:tcPr>
            <w:tcW w:w="4621" w:type="dxa"/>
          </w:tcPr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04BE9">
              <w:rPr>
                <w:rFonts w:ascii="Century Gothic" w:hAnsi="Century Gothic"/>
                <w:sz w:val="24"/>
                <w:szCs w:val="24"/>
                <w:lang w:val="fr-FR"/>
              </w:rPr>
              <w:t>Le lieu – the place</w:t>
            </w: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621" w:type="dxa"/>
          </w:tcPr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04BE9">
              <w:rPr>
                <w:rFonts w:ascii="Century Gothic" w:hAnsi="Century Gothic"/>
                <w:sz w:val="24"/>
                <w:szCs w:val="24"/>
                <w:lang w:val="fr-FR"/>
              </w:rPr>
              <w:t>Les personnages - c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h</w:t>
            </w:r>
            <w:r w:rsidRPr="00A04BE9">
              <w:rPr>
                <w:rFonts w:ascii="Century Gothic" w:hAnsi="Century Gothic"/>
                <w:sz w:val="24"/>
                <w:szCs w:val="24"/>
                <w:lang w:val="fr-FR"/>
              </w:rPr>
              <w:t>aracters</w:t>
            </w: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CD5FA6" w:rsidRPr="00A04BE9" w:rsidTr="00CD5FA6">
        <w:trPr>
          <w:gridAfter w:val="1"/>
          <w:wAfter w:w="4621" w:type="dxa"/>
        </w:trPr>
        <w:tc>
          <w:tcPr>
            <w:tcW w:w="4621" w:type="dxa"/>
          </w:tcPr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A04BE9">
              <w:rPr>
                <w:rFonts w:ascii="Century Gothic" w:hAnsi="Century Gothic"/>
                <w:sz w:val="24"/>
                <w:szCs w:val="24"/>
                <w:lang w:val="fr-FR"/>
              </w:rPr>
              <w:t>L’histoire - the plot</w:t>
            </w: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CD5FA6" w:rsidRPr="00A04BE9" w:rsidRDefault="00CD5FA6" w:rsidP="00CD5FA6">
            <w:pPr>
              <w:jc w:val="both"/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 wp14:anchorId="35DF5DE5" wp14:editId="5521DA7B">
                  <wp:simplePos x="0" y="0"/>
                  <wp:positionH relativeFrom="column">
                    <wp:posOffset>5492115</wp:posOffset>
                  </wp:positionH>
                  <wp:positionV relativeFrom="paragraph">
                    <wp:posOffset>34290</wp:posOffset>
                  </wp:positionV>
                  <wp:extent cx="414655" cy="616585"/>
                  <wp:effectExtent l="0" t="0" r="42545" b="0"/>
                  <wp:wrapNone/>
                  <wp:docPr id="99" name="Picture 1" descr="C:\Documents and Settings\mhuet.LAMPTON.007\Local Settings\Temporary Internet Files\Content.IE5\HV21EMHP\MC90029093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huet.LAMPTON.007\Local Settings\Temporary Internet Files\Content.IE5\HV21EMHP\MC90029093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0014">
                            <a:off x="0" y="0"/>
                            <a:ext cx="41465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5FA6" w:rsidRPr="00A04BE9" w:rsidRDefault="00CD5FA6" w:rsidP="00CD5FA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A04BE9">
        <w:rPr>
          <w:rFonts w:ascii="Century Gothic" w:hAnsi="Century Gothic"/>
          <w:sz w:val="24"/>
          <w:szCs w:val="24"/>
          <w:lang w:val="fr-FR"/>
        </w:rPr>
        <w:t xml:space="preserve"> </w:t>
      </w: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A04BE9">
        <w:rPr>
          <w:rFonts w:ascii="Century Gothic" w:hAnsi="Century Gothic"/>
          <w:sz w:val="24"/>
          <w:szCs w:val="24"/>
        </w:rPr>
        <w:t xml:space="preserve">Look at some examples of places in French – which one is suitable for </w:t>
      </w:r>
    </w:p>
    <w:p w:rsidR="00CD5FA6" w:rsidRPr="00C921E7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entury Gothic" w:hAnsi="Century Gothic"/>
          <w:sz w:val="24"/>
          <w:szCs w:val="24"/>
          <w:lang w:val="fr-FR"/>
        </w:rPr>
      </w:pPr>
      <w:r w:rsidRPr="00C921E7">
        <w:rPr>
          <w:rFonts w:ascii="Century Gothic" w:hAnsi="Century Gothic"/>
          <w:sz w:val="24"/>
          <w:szCs w:val="24"/>
          <w:lang w:val="fr-FR"/>
        </w:rPr>
        <w:t>this film?</w:t>
      </w:r>
    </w:p>
    <w:p w:rsidR="00CD5FA6" w:rsidRPr="00800A58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A04BE9">
        <w:rPr>
          <w:rFonts w:ascii="Century Gothic" w:hAnsi="Century Gothic"/>
          <w:b/>
          <w:sz w:val="24"/>
          <w:szCs w:val="24"/>
          <w:u w:val="single"/>
          <w:lang w:val="fr-FR"/>
        </w:rPr>
        <w:t>Lieu</w:t>
      </w:r>
      <w:r w:rsidRPr="00A04BE9">
        <w:rPr>
          <w:rFonts w:ascii="Century Gothic" w:hAnsi="Century Gothic"/>
          <w:sz w:val="24"/>
          <w:szCs w:val="24"/>
          <w:lang w:val="fr-FR"/>
        </w:rPr>
        <w:t xml:space="preserve"> = supermarché – </w:t>
      </w:r>
      <w:r>
        <w:rPr>
          <w:rFonts w:ascii="Century Gothic" w:hAnsi="Century Gothic"/>
          <w:sz w:val="24"/>
          <w:szCs w:val="24"/>
          <w:lang w:val="fr-FR"/>
        </w:rPr>
        <w:t>parc – cinéma – collège –</w:t>
      </w:r>
      <w:r w:rsidRPr="00A04BE9">
        <w:rPr>
          <w:rFonts w:ascii="Century Gothic" w:hAnsi="Century Gothic"/>
          <w:sz w:val="24"/>
          <w:szCs w:val="24"/>
          <w:lang w:val="fr-FR"/>
        </w:rPr>
        <w:t xml:space="preserve"> stade</w:t>
      </w:r>
      <w:r>
        <w:rPr>
          <w:rFonts w:ascii="Century Gothic" w:hAnsi="Century Gothic"/>
          <w:sz w:val="24"/>
          <w:szCs w:val="24"/>
          <w:lang w:val="fr-FR"/>
        </w:rPr>
        <w:t xml:space="preserve"> – banlieue (suburbs) – petite ville – place (square) – Paris – capitale de la France – grande ville</w:t>
      </w:r>
    </w:p>
    <w:p w:rsidR="00CD5FA6" w:rsidRPr="00800A58" w:rsidRDefault="00CD5FA6" w:rsidP="00CD5FA6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C774AE" wp14:editId="14D40271">
                <wp:simplePos x="0" y="0"/>
                <wp:positionH relativeFrom="column">
                  <wp:posOffset>5414010</wp:posOffset>
                </wp:positionH>
                <wp:positionV relativeFrom="paragraph">
                  <wp:posOffset>117475</wp:posOffset>
                </wp:positionV>
                <wp:extent cx="653415" cy="535305"/>
                <wp:effectExtent l="38100" t="19050" r="32385" b="36195"/>
                <wp:wrapNone/>
                <wp:docPr id="105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53530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style="position:absolute;margin-left:426.3pt;margin-top:9.25pt;width:51.45pt;height:42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3415,53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" path="m1,204468r249583,1l326708,r77123,204469l653414,204468,451496,330835r77127,204469l326708,408934,124792,535304,201919,330835,1,204468xe" fillcolor="yellow">
                <v:stroke joinstyle="miter"/>
                <v:path o:connecttype="custom" o:connectlocs="1,204468;249584,204469;326708,0;403831,204469;653414,204468;451496,330835;528623,535304;326708,408934;124792,535304;201919,330835;1,204468" o:connectangles="0,0,0,0,0,0,0,0,0,0,0"/>
              </v:shape>
            </w:pict>
          </mc:Fallback>
        </mc:AlternateContent>
      </w:r>
      <w:r w:rsidR="00CD5FA6" w:rsidRPr="00800A58">
        <w:rPr>
          <w:rFonts w:ascii="Century Gothic" w:hAnsi="Century Gothic"/>
          <w:b/>
          <w:sz w:val="24"/>
          <w:szCs w:val="24"/>
          <w:u w:val="single"/>
        </w:rPr>
        <w:t>CHALLENGE</w:t>
      </w:r>
      <w:r w:rsidR="00CD5FA6">
        <w:rPr>
          <w:rFonts w:ascii="Century Gothic" w:hAnsi="Century Gothic"/>
          <w:sz w:val="24"/>
          <w:szCs w:val="24"/>
          <w:u w:val="single"/>
        </w:rPr>
        <w:t xml:space="preserve">: </w:t>
      </w:r>
      <w:r w:rsidR="00CD5FA6" w:rsidRPr="00800A58">
        <w:rPr>
          <w:rFonts w:ascii="Century Gothic" w:hAnsi="Century Gothic"/>
          <w:sz w:val="24"/>
          <w:szCs w:val="24"/>
          <w:u w:val="single"/>
        </w:rPr>
        <w:t xml:space="preserve">Décris les personnages /describe the characters in French (use vocab’ </w:t>
      </w:r>
      <w:r w:rsidR="00CD5FA6">
        <w:rPr>
          <w:rFonts w:ascii="Century Gothic" w:hAnsi="Century Gothic"/>
          <w:sz w:val="24"/>
          <w:szCs w:val="24"/>
          <w:u w:val="single"/>
        </w:rPr>
        <w:t>help at end of booklet)</w: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6E6A9D" wp14:editId="3AFCE067">
                <wp:simplePos x="0" y="0"/>
                <wp:positionH relativeFrom="column">
                  <wp:posOffset>2057400</wp:posOffset>
                </wp:positionH>
                <wp:positionV relativeFrom="paragraph">
                  <wp:posOffset>62230</wp:posOffset>
                </wp:positionV>
                <wp:extent cx="4010025" cy="1838325"/>
                <wp:effectExtent l="247650" t="0" r="28575" b="28575"/>
                <wp:wrapNone/>
                <wp:docPr id="105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1838325"/>
                        </a:xfrm>
                        <a:prstGeom prst="wedgeRoundRectCallout">
                          <a:avLst>
                            <a:gd name="adj1" fmla="val -55699"/>
                            <a:gd name="adj2" fmla="val 11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6" o:spid="_x0000_s1026" type="#_x0000_t62" style="position:absolute;margin-left:162pt;margin-top:4.9pt;width:315.75pt;height:14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" adj="-1231,11057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  <w:r w:rsidR="00CD5FA6">
        <w:rPr>
          <w:rFonts w:ascii="Century Gothic" w:hAnsi="Century Gothic"/>
          <w:noProof/>
          <w:sz w:val="24"/>
          <w:szCs w:val="24"/>
          <w:u w:val="single"/>
        </w:rPr>
        <w:drawing>
          <wp:anchor distT="0" distB="0" distL="114300" distR="114300" simplePos="0" relativeHeight="251732992" behindDoc="0" locked="0" layoutInCell="1" allowOverlap="1" wp14:anchorId="1239A151" wp14:editId="47EE685B">
            <wp:simplePos x="0" y="0"/>
            <wp:positionH relativeFrom="column">
              <wp:posOffset>57150</wp:posOffset>
            </wp:positionH>
            <wp:positionV relativeFrom="paragraph">
              <wp:posOffset>81280</wp:posOffset>
            </wp:positionV>
            <wp:extent cx="1695450" cy="1783080"/>
            <wp:effectExtent l="57150" t="19050" r="114300" b="83820"/>
            <wp:wrapNone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830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20265349" wp14:editId="7955E465">
                <wp:simplePos x="0" y="0"/>
                <wp:positionH relativeFrom="column">
                  <wp:posOffset>2143125</wp:posOffset>
                </wp:positionH>
                <wp:positionV relativeFrom="paragraph">
                  <wp:posOffset>12064</wp:posOffset>
                </wp:positionV>
                <wp:extent cx="3800475" cy="0"/>
                <wp:effectExtent l="0" t="0" r="9525" b="19050"/>
                <wp:wrapNone/>
                <wp:docPr id="105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68.75pt;margin-top:.95pt;width:299.2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w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Op1h&#10;pEgPW3reex2Lo/wxjGgwroDISm1taJIe1at50fS7Q0pXHVEtj9FvJwPJWchI3qWEizNQaDd81gxi&#10;CBSI8zo2tg+QMAl0jGs53dbCjx5R+PgwT9P8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"/>
            </w:pict>
          </mc:Fallback>
        </mc:AlternateConten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6F27DE77" wp14:editId="678E6B19">
                <wp:simplePos x="0" y="0"/>
                <wp:positionH relativeFrom="column">
                  <wp:posOffset>2143125</wp:posOffset>
                </wp:positionH>
                <wp:positionV relativeFrom="paragraph">
                  <wp:posOffset>92074</wp:posOffset>
                </wp:positionV>
                <wp:extent cx="3800475" cy="0"/>
                <wp:effectExtent l="0" t="0" r="9525" b="19050"/>
                <wp:wrapNone/>
                <wp:docPr id="105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68.75pt;margin-top:7.25pt;width:299.2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Ty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"/>
            </w:pict>
          </mc:Fallback>
        </mc:AlternateConten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DAF7F43" wp14:editId="30B21DBC">
                <wp:simplePos x="0" y="0"/>
                <wp:positionH relativeFrom="column">
                  <wp:posOffset>2143125</wp:posOffset>
                </wp:positionH>
                <wp:positionV relativeFrom="paragraph">
                  <wp:posOffset>162559</wp:posOffset>
                </wp:positionV>
                <wp:extent cx="3800475" cy="0"/>
                <wp:effectExtent l="0" t="0" r="9525" b="19050"/>
                <wp:wrapNone/>
                <wp:docPr id="105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68.75pt;margin-top:12.8pt;width:299.2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b8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"/>
            </w:pict>
          </mc:Fallback>
        </mc:AlternateContent>
      </w: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3C2B7A75" wp14:editId="6B05A714">
                <wp:simplePos x="0" y="0"/>
                <wp:positionH relativeFrom="column">
                  <wp:posOffset>2143125</wp:posOffset>
                </wp:positionH>
                <wp:positionV relativeFrom="paragraph">
                  <wp:posOffset>55244</wp:posOffset>
                </wp:positionV>
                <wp:extent cx="3800475" cy="0"/>
                <wp:effectExtent l="0" t="0" r="9525" b="19050"/>
                <wp:wrapNone/>
                <wp:docPr id="105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68.75pt;margin-top:4.35pt;width:299.25pt;height:0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"/>
            </w:pict>
          </mc:Fallback>
        </mc:AlternateConten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52E79C88" wp14:editId="1A6CE766">
                <wp:simplePos x="0" y="0"/>
                <wp:positionH relativeFrom="column">
                  <wp:posOffset>2143125</wp:posOffset>
                </wp:positionH>
                <wp:positionV relativeFrom="paragraph">
                  <wp:posOffset>125729</wp:posOffset>
                </wp:positionV>
                <wp:extent cx="3800475" cy="0"/>
                <wp:effectExtent l="0" t="0" r="9525" b="19050"/>
                <wp:wrapNone/>
                <wp:docPr id="105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168.75pt;margin-top:9.9pt;width:299.2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zw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"/>
            </w:pict>
          </mc:Fallback>
        </mc:AlternateContent>
      </w: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5EF5ED4C" wp14:editId="1B9D741F">
                <wp:simplePos x="0" y="0"/>
                <wp:positionH relativeFrom="column">
                  <wp:posOffset>2171700</wp:posOffset>
                </wp:positionH>
                <wp:positionV relativeFrom="paragraph">
                  <wp:posOffset>27939</wp:posOffset>
                </wp:positionV>
                <wp:extent cx="3695700" cy="0"/>
                <wp:effectExtent l="0" t="0" r="19050" b="19050"/>
                <wp:wrapNone/>
                <wp:docPr id="10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71pt;margin-top:2.2pt;width:291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XCIQIAAD8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"/>
            </w:pict>
          </mc:Fallback>
        </mc:AlternateContent>
      </w:r>
    </w:p>
    <w:p w:rsidR="00CD5FA6" w:rsidRPr="00800A58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027C983D" wp14:editId="00E920E0">
                <wp:simplePos x="0" y="0"/>
                <wp:positionH relativeFrom="column">
                  <wp:posOffset>-276225</wp:posOffset>
                </wp:positionH>
                <wp:positionV relativeFrom="paragraph">
                  <wp:posOffset>1511934</wp:posOffset>
                </wp:positionV>
                <wp:extent cx="3800475" cy="0"/>
                <wp:effectExtent l="0" t="0" r="9525" b="19050"/>
                <wp:wrapNone/>
                <wp:docPr id="10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-21.75pt;margin-top:119.05pt;width:299.25pt;height:0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NUIQIAAD8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0A9ED426" wp14:editId="0A3D64B5">
                <wp:simplePos x="0" y="0"/>
                <wp:positionH relativeFrom="column">
                  <wp:posOffset>-276225</wp:posOffset>
                </wp:positionH>
                <wp:positionV relativeFrom="paragraph">
                  <wp:posOffset>1254759</wp:posOffset>
                </wp:positionV>
                <wp:extent cx="3800475" cy="0"/>
                <wp:effectExtent l="0" t="0" r="9525" b="19050"/>
                <wp:wrapNone/>
                <wp:docPr id="104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21.75pt;margin-top:98.8pt;width:299.2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D3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mi8w&#10;UqSHLT3vvY7F0fQxjGgwroDISm1taJIe1at50fS7Q0pXHVEtj9FvJwPJWchI3qWEizNQaDd81gxi&#10;CBSI8zo2tg+QMAl0jGs53dbCjx5R+PgwT9P8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 wp14:anchorId="704D2F3A" wp14:editId="5C19AE4C">
                <wp:simplePos x="0" y="0"/>
                <wp:positionH relativeFrom="column">
                  <wp:posOffset>-276225</wp:posOffset>
                </wp:positionH>
                <wp:positionV relativeFrom="paragraph">
                  <wp:posOffset>988059</wp:posOffset>
                </wp:positionV>
                <wp:extent cx="3800475" cy="0"/>
                <wp:effectExtent l="0" t="0" r="9525" b="19050"/>
                <wp:wrapNone/>
                <wp:docPr id="104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-21.75pt;margin-top:77.8pt;width:299.25pt;height:0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L5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6040911E" wp14:editId="280C213D">
                <wp:simplePos x="0" y="0"/>
                <wp:positionH relativeFrom="column">
                  <wp:posOffset>-276225</wp:posOffset>
                </wp:positionH>
                <wp:positionV relativeFrom="paragraph">
                  <wp:posOffset>730884</wp:posOffset>
                </wp:positionV>
                <wp:extent cx="3800475" cy="0"/>
                <wp:effectExtent l="0" t="0" r="9525" b="19050"/>
                <wp:wrapNone/>
                <wp:docPr id="104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-21.75pt;margin-top:57.55pt;width:299.2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Nq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 wp14:anchorId="7463E5DE" wp14:editId="37766525">
                <wp:simplePos x="0" y="0"/>
                <wp:positionH relativeFrom="column">
                  <wp:posOffset>-276225</wp:posOffset>
                </wp:positionH>
                <wp:positionV relativeFrom="paragraph">
                  <wp:posOffset>464184</wp:posOffset>
                </wp:positionV>
                <wp:extent cx="3800475" cy="0"/>
                <wp:effectExtent l="0" t="0" r="9525" b="19050"/>
                <wp:wrapNone/>
                <wp:docPr id="104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0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-21.75pt;margin-top:36.55pt;width:299.25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Fk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"/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12FAB5" wp14:editId="7728C96B">
                <wp:simplePos x="0" y="0"/>
                <wp:positionH relativeFrom="column">
                  <wp:posOffset>-361950</wp:posOffset>
                </wp:positionH>
                <wp:positionV relativeFrom="paragraph">
                  <wp:posOffset>140335</wp:posOffset>
                </wp:positionV>
                <wp:extent cx="4010025" cy="1838325"/>
                <wp:effectExtent l="0" t="0" r="295275" b="28575"/>
                <wp:wrapNone/>
                <wp:docPr id="10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1838325"/>
                        </a:xfrm>
                        <a:prstGeom prst="wedgeRoundRectCallout">
                          <a:avLst>
                            <a:gd name="adj1" fmla="val 56412"/>
                            <a:gd name="adj2" fmla="val 58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7" type="#_x0000_t62" style="position:absolute;margin-left:-28.5pt;margin-top:11.05pt;width:315.75pt;height:14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" adj="22985,12065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72C3FBA3" wp14:editId="6399A076">
                <wp:simplePos x="0" y="0"/>
                <wp:positionH relativeFrom="column">
                  <wp:posOffset>-247650</wp:posOffset>
                </wp:positionH>
                <wp:positionV relativeFrom="paragraph">
                  <wp:posOffset>1788159</wp:posOffset>
                </wp:positionV>
                <wp:extent cx="3695700" cy="0"/>
                <wp:effectExtent l="0" t="0" r="19050" b="19050"/>
                <wp:wrapNone/>
                <wp:docPr id="104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-19.5pt;margin-top:140.8pt;width:291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uk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"/>
            </w:pict>
          </mc:Fallback>
        </mc:AlternateContent>
      </w: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17ADBFA3" wp14:editId="7F9D91D9">
            <wp:simplePos x="0" y="0"/>
            <wp:positionH relativeFrom="column">
              <wp:posOffset>3800475</wp:posOffset>
            </wp:positionH>
            <wp:positionV relativeFrom="paragraph">
              <wp:posOffset>20320</wp:posOffset>
            </wp:positionV>
            <wp:extent cx="2007235" cy="1542415"/>
            <wp:effectExtent l="57150" t="19050" r="107315" b="76835"/>
            <wp:wrapNone/>
            <wp:docPr id="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424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B6293E" w:rsidRPr="00800A58" w:rsidRDefault="00B6293E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800A58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89027C" w:rsidRPr="00F3459D" w:rsidRDefault="0089027C" w:rsidP="0089027C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D5FA6" w:rsidRPr="006401D9" w:rsidRDefault="00CD5FA6" w:rsidP="00B6293E">
      <w:pPr>
        <w:pStyle w:val="ListParagraph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Creative writing in pairs:</w:t>
      </w:r>
      <w:r w:rsidRPr="006401D9">
        <w:rPr>
          <w:rFonts w:ascii="Century Gothic" w:hAnsi="Century Gothic"/>
          <w:b/>
          <w:sz w:val="24"/>
          <w:szCs w:val="24"/>
          <w:u w:val="single"/>
        </w:rPr>
        <w:t xml:space="preserve"> imagine </w:t>
      </w:r>
      <w:r>
        <w:rPr>
          <w:rFonts w:ascii="Century Gothic" w:hAnsi="Century Gothic"/>
          <w:b/>
          <w:sz w:val="24"/>
          <w:szCs w:val="24"/>
          <w:u w:val="single"/>
        </w:rPr>
        <w:t>a</w:t>
      </w:r>
      <w:r w:rsidRPr="006401D9">
        <w:rPr>
          <w:rFonts w:ascii="Century Gothic" w:hAnsi="Century Gothic"/>
          <w:b/>
          <w:sz w:val="24"/>
          <w:szCs w:val="24"/>
          <w:u w:val="single"/>
        </w:rPr>
        <w:t xml:space="preserve"> dialog</w:t>
      </w:r>
      <w:r>
        <w:rPr>
          <w:rFonts w:ascii="Century Gothic" w:hAnsi="Century Gothic"/>
          <w:b/>
          <w:sz w:val="24"/>
          <w:szCs w:val="24"/>
          <w:u w:val="single"/>
        </w:rPr>
        <w:t>ue</w:t>
      </w:r>
      <w:r w:rsidRPr="006401D9">
        <w:rPr>
          <w:rFonts w:ascii="Century Gothic" w:hAnsi="Century Gothic"/>
          <w:b/>
          <w:sz w:val="24"/>
          <w:szCs w:val="24"/>
          <w:u w:val="single"/>
        </w:rPr>
        <w:t xml:space="preserve"> between the 2 cha</w:t>
      </w:r>
      <w:r>
        <w:rPr>
          <w:rFonts w:ascii="Century Gothic" w:hAnsi="Century Gothic"/>
          <w:b/>
          <w:sz w:val="24"/>
          <w:szCs w:val="24"/>
          <w:u w:val="single"/>
        </w:rPr>
        <w:t>racters</w:t>
      </w:r>
      <w:r w:rsidRPr="006401D9">
        <w:rPr>
          <w:rFonts w:ascii="Century Gothic" w:hAnsi="Century Gothic"/>
          <w:b/>
          <w:sz w:val="24"/>
          <w:szCs w:val="24"/>
          <w:u w:val="single"/>
        </w:rPr>
        <w:t>.</w:t>
      </w:r>
    </w:p>
    <w:p w:rsidR="00CD5FA6" w:rsidRPr="006401D9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F13687" wp14:editId="72C5CD41">
                <wp:simplePos x="0" y="0"/>
                <wp:positionH relativeFrom="column">
                  <wp:posOffset>2009775</wp:posOffset>
                </wp:positionH>
                <wp:positionV relativeFrom="paragraph">
                  <wp:posOffset>157480</wp:posOffset>
                </wp:positionV>
                <wp:extent cx="3486150" cy="913130"/>
                <wp:effectExtent l="495300" t="10795" r="9525" b="133350"/>
                <wp:wrapNone/>
                <wp:docPr id="2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913130"/>
                        </a:xfrm>
                        <a:prstGeom prst="wedgeEllipseCallout">
                          <a:avLst>
                            <a:gd name="adj1" fmla="val -62931"/>
                            <a:gd name="adj2" fmla="val 62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6" o:spid="_x0000_s1028" type="#_x0000_t63" style="position:absolute;margin-left:158.25pt;margin-top:12.4pt;width:274.5pt;height:7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" adj="-2793,24334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  <w:r w:rsidR="00CD5FA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29602C41" wp14:editId="698E73FB">
            <wp:simplePos x="0" y="0"/>
            <wp:positionH relativeFrom="column">
              <wp:posOffset>66675</wp:posOffset>
            </wp:positionH>
            <wp:positionV relativeFrom="paragraph">
              <wp:posOffset>70485</wp:posOffset>
            </wp:positionV>
            <wp:extent cx="1685925" cy="1476375"/>
            <wp:effectExtent l="114300" t="76200" r="104775" b="85725"/>
            <wp:wrapNone/>
            <wp:docPr id="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666711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19045122" wp14:editId="55A93CDF">
            <wp:simplePos x="0" y="0"/>
            <wp:positionH relativeFrom="column">
              <wp:posOffset>3401695</wp:posOffset>
            </wp:positionH>
            <wp:positionV relativeFrom="paragraph">
              <wp:posOffset>63500</wp:posOffset>
            </wp:positionV>
            <wp:extent cx="2037080" cy="1476375"/>
            <wp:effectExtent l="114300" t="76200" r="96520" b="85725"/>
            <wp:wrapNone/>
            <wp:docPr id="8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9127B4" wp14:editId="53AD056C">
                <wp:simplePos x="0" y="0"/>
                <wp:positionH relativeFrom="column">
                  <wp:posOffset>-333375</wp:posOffset>
                </wp:positionH>
                <wp:positionV relativeFrom="paragraph">
                  <wp:posOffset>109220</wp:posOffset>
                </wp:positionV>
                <wp:extent cx="3248025" cy="1085850"/>
                <wp:effectExtent l="9525" t="9525" r="790575" b="9525"/>
                <wp:wrapNone/>
                <wp:docPr id="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085850"/>
                        </a:xfrm>
                        <a:prstGeom prst="cloudCallout">
                          <a:avLst>
                            <a:gd name="adj1" fmla="val 71213"/>
                            <a:gd name="adj2" fmla="val -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29" type="#_x0000_t106" style="position:absolute;margin-left:-26.25pt;margin-top:8.6pt;width:255.75pt;height:8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" adj="26182,10762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B5E2B1" wp14:editId="6FC66DB3">
                <wp:simplePos x="0" y="0"/>
                <wp:positionH relativeFrom="column">
                  <wp:posOffset>2847975</wp:posOffset>
                </wp:positionH>
                <wp:positionV relativeFrom="paragraph">
                  <wp:posOffset>73660</wp:posOffset>
                </wp:positionV>
                <wp:extent cx="3276600" cy="990600"/>
                <wp:effectExtent l="1133475" t="9525" r="9525" b="9525"/>
                <wp:wrapNone/>
                <wp:docPr id="1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990600"/>
                        </a:xfrm>
                        <a:prstGeom prst="wedgeEllipseCallout">
                          <a:avLst>
                            <a:gd name="adj1" fmla="val -82653"/>
                            <a:gd name="adj2" fmla="val 49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30" type="#_x0000_t63" style="position:absolute;margin-left:224.25pt;margin-top:5.8pt;width:258pt;height:7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" adj="-7053,21392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  <w:r w:rsidR="0066671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2A6B5E38" wp14:editId="740A5D49">
            <wp:simplePos x="0" y="0"/>
            <wp:positionH relativeFrom="column">
              <wp:posOffset>152400</wp:posOffset>
            </wp:positionH>
            <wp:positionV relativeFrom="paragraph">
              <wp:posOffset>54610</wp:posOffset>
            </wp:positionV>
            <wp:extent cx="1828800" cy="1485265"/>
            <wp:effectExtent l="114300" t="76200" r="95250" b="76835"/>
            <wp:wrapNone/>
            <wp:docPr id="8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666711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4CA9BCA5" wp14:editId="26B6DAFD">
            <wp:simplePos x="0" y="0"/>
            <wp:positionH relativeFrom="column">
              <wp:posOffset>3467100</wp:posOffset>
            </wp:positionH>
            <wp:positionV relativeFrom="paragraph">
              <wp:posOffset>95250</wp:posOffset>
            </wp:positionV>
            <wp:extent cx="2152650" cy="1397000"/>
            <wp:effectExtent l="114300" t="76200" r="114300" b="69850"/>
            <wp:wrapNone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FBD59B" wp14:editId="0B3E6FE8">
                <wp:simplePos x="0" y="0"/>
                <wp:positionH relativeFrom="column">
                  <wp:posOffset>19050</wp:posOffset>
                </wp:positionH>
                <wp:positionV relativeFrom="paragraph">
                  <wp:posOffset>30480</wp:posOffset>
                </wp:positionV>
                <wp:extent cx="3248025" cy="1085850"/>
                <wp:effectExtent l="9525" t="9525" r="571500" b="9525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085850"/>
                        </a:xfrm>
                        <a:prstGeom prst="cloudCallout">
                          <a:avLst>
                            <a:gd name="adj1" fmla="val 64468"/>
                            <a:gd name="adj2" fmla="val 4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31" type="#_x0000_t106" style="position:absolute;margin-left:1.5pt;margin-top:2.4pt;width:255.75pt;height:8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" adj="24725,11722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666711" w:rsidRDefault="00666711" w:rsidP="00CD5FA6">
      <w:pPr>
        <w:spacing w:after="0" w:line="240" w:lineRule="auto"/>
        <w:rPr>
          <w:rFonts w:ascii="Century Gothic" w:hAnsi="Century Gothic"/>
          <w:b/>
          <w:noProof/>
          <w:sz w:val="24"/>
          <w:szCs w:val="24"/>
          <w:u w:val="single"/>
        </w:rPr>
      </w:pPr>
    </w:p>
    <w:p w:rsidR="00666711" w:rsidRDefault="00666711" w:rsidP="00CD5FA6">
      <w:pPr>
        <w:spacing w:after="0" w:line="240" w:lineRule="auto"/>
        <w:rPr>
          <w:rFonts w:ascii="Century Gothic" w:hAnsi="Century Gothic"/>
          <w:b/>
          <w:noProof/>
          <w:sz w:val="24"/>
          <w:szCs w:val="24"/>
          <w:u w:val="single"/>
        </w:rPr>
      </w:pPr>
    </w:p>
    <w:p w:rsidR="00C866B7" w:rsidRDefault="002323A6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557CD87" wp14:editId="4474A15D">
                <wp:simplePos x="0" y="0"/>
                <wp:positionH relativeFrom="column">
                  <wp:posOffset>2847975</wp:posOffset>
                </wp:positionH>
                <wp:positionV relativeFrom="paragraph">
                  <wp:posOffset>-5080</wp:posOffset>
                </wp:positionV>
                <wp:extent cx="3276600" cy="990600"/>
                <wp:effectExtent l="914400" t="9525" r="9525" b="47625"/>
                <wp:wrapNone/>
                <wp:docPr id="14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990600"/>
                        </a:xfrm>
                        <a:prstGeom prst="wedgeEllipseCallout">
                          <a:avLst>
                            <a:gd name="adj1" fmla="val -76259"/>
                            <a:gd name="adj2" fmla="val 52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6667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32" type="#_x0000_t63" style="position:absolute;margin-left:224.25pt;margin-top:-.4pt;width:258pt;height:7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" adj="-5672,22223">
                <v:textbox>
                  <w:txbxContent>
                    <w:p w:rsidR="00A0751A" w:rsidRDefault="00A0751A" w:rsidP="00666711"/>
                  </w:txbxContent>
                </v:textbox>
              </v:shape>
            </w:pict>
          </mc:Fallback>
        </mc:AlternateContent>
      </w:r>
      <w:r w:rsidR="00666711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067840" behindDoc="0" locked="0" layoutInCell="1" allowOverlap="1" wp14:anchorId="495F4739" wp14:editId="673C38C3">
            <wp:simplePos x="0" y="0"/>
            <wp:positionH relativeFrom="column">
              <wp:posOffset>152400</wp:posOffset>
            </wp:positionH>
            <wp:positionV relativeFrom="paragraph">
              <wp:posOffset>109220</wp:posOffset>
            </wp:positionV>
            <wp:extent cx="2076450" cy="1466850"/>
            <wp:effectExtent l="114300" t="76200" r="95250" b="76200"/>
            <wp:wrapNone/>
            <wp:docPr id="2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947" t="23887" r="45843" b="3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666711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066816" behindDoc="0" locked="0" layoutInCell="1" allowOverlap="1" wp14:anchorId="0C5A6FA1" wp14:editId="04791E5A">
            <wp:simplePos x="0" y="0"/>
            <wp:positionH relativeFrom="column">
              <wp:posOffset>3162300</wp:posOffset>
            </wp:positionH>
            <wp:positionV relativeFrom="paragraph">
              <wp:posOffset>150495</wp:posOffset>
            </wp:positionV>
            <wp:extent cx="2276475" cy="1581150"/>
            <wp:effectExtent l="114300" t="76200" r="104775" b="76200"/>
            <wp:wrapNone/>
            <wp:docPr id="2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26" t="23099" r="34855" b="3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2323A6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58E1247" wp14:editId="265FEE62">
                <wp:simplePos x="0" y="0"/>
                <wp:positionH relativeFrom="column">
                  <wp:posOffset>-228600</wp:posOffset>
                </wp:positionH>
                <wp:positionV relativeFrom="paragraph">
                  <wp:posOffset>46990</wp:posOffset>
                </wp:positionV>
                <wp:extent cx="3248025" cy="1085850"/>
                <wp:effectExtent l="9525" t="9525" r="552450" b="9525"/>
                <wp:wrapNone/>
                <wp:docPr id="13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085850"/>
                        </a:xfrm>
                        <a:prstGeom prst="cloudCallout">
                          <a:avLst>
                            <a:gd name="adj1" fmla="val 63880"/>
                            <a:gd name="adj2" fmla="val 13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6667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33" type="#_x0000_t106" style="position:absolute;margin-left:-18pt;margin-top:3.7pt;width:255.75pt;height:85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" adj="24598,13617">
                <v:textbox>
                  <w:txbxContent>
                    <w:p w:rsidR="00A0751A" w:rsidRDefault="00A0751A" w:rsidP="00666711"/>
                  </w:txbxContent>
                </v:textbox>
              </v:shape>
            </w:pict>
          </mc:Fallback>
        </mc:AlternateContent>
      </w: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866B7" w:rsidRDefault="00C866B7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777024" behindDoc="0" locked="0" layoutInCell="1" allowOverlap="1" wp14:anchorId="4948EF1B" wp14:editId="0E09BFEB">
            <wp:simplePos x="0" y="0"/>
            <wp:positionH relativeFrom="column">
              <wp:posOffset>4467224</wp:posOffset>
            </wp:positionH>
            <wp:positionV relativeFrom="paragraph">
              <wp:posOffset>-523875</wp:posOffset>
            </wp:positionV>
            <wp:extent cx="1438275" cy="1362075"/>
            <wp:effectExtent l="19050" t="0" r="9525" b="0"/>
            <wp:wrapNone/>
            <wp:docPr id="101" name="Picture 1" descr="C:\Users\Muriel\AppData\Local\Microsoft\Windows\Temporary Internet Files\Content.IE5\IB3DARO3\MC91021878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" name="Picture 15" descr="C:\Users\Muriel\AppData\Local\Microsoft\Windows\Temporary Internet Files\Content.IE5\IB3DARO3\MC910218782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01D9">
        <w:rPr>
          <w:rFonts w:ascii="Century Gothic" w:hAnsi="Century Gothic"/>
          <w:b/>
          <w:sz w:val="24"/>
          <w:szCs w:val="24"/>
          <w:u w:val="single"/>
        </w:rPr>
        <w:t>Some chat up lines in French / des phrases pour draguer:</w:t>
      </w: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Pr="006401D9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veux prendre un café avec moi ?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Do you want a coffee with me?</w:t>
            </w: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veux sortir avec moi ?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Do you want to go out with me?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Je voudrais …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I would like…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as de beaux yeux, tu sais.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 have beautiful eyes, you know.</w:t>
            </w: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dois avoir mal aux pieds, car tu as passé la nuit à courir dans mes rêves.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Your feet must hurt, because you spent the night running in my dreams.</w:t>
            </w: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Ta mère est une voleuse, elle a volé les étoiles pour les mettre dans tes yeux.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Your mum is a thief, she stole the stars to put them in your eyes.</w:t>
            </w: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habites chez tes parents ?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Do you live at your parents?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me plais.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I like you.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es si joli(e) !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You’re so pretty!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RPr="009D1B62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es tellement beau / belle !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 are so handsome / beautiful!</w:t>
            </w:r>
          </w:p>
        </w:tc>
      </w:tr>
      <w:tr w:rsidR="00CD5FA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as des yeux de biche.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You have bambi eyes.</w:t>
            </w:r>
          </w:p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me fais craquer.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  <w:tab w:val="left" w:pos="334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I’m attracted to you.</w:t>
            </w:r>
            <w:r w:rsidRPr="00495C76"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CD5FA6" w:rsidRPr="00495C76" w:rsidRDefault="00CD5FA6" w:rsidP="00CD5FA6">
            <w:pPr>
              <w:tabs>
                <w:tab w:val="left" w:pos="1365"/>
                <w:tab w:val="left" w:pos="3345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5FA6" w:rsidRPr="0027087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Tu veux aller au cinéma avec moi ?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Do you want to go to cinema with me?</w:t>
            </w:r>
          </w:p>
        </w:tc>
      </w:tr>
      <w:tr w:rsidR="00CD5FA6" w:rsidRPr="0027087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On va prendre un verre ? Je t’invite…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We go for a drink? I invite you...</w:t>
            </w:r>
          </w:p>
        </w:tc>
      </w:tr>
      <w:tr w:rsidR="00CD5FA6" w:rsidRPr="00270876" w:rsidTr="00CD5FA6"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495C76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Est-ce que je peux avoir ton numéro de téléphone ?</w:t>
            </w:r>
          </w:p>
        </w:tc>
        <w:tc>
          <w:tcPr>
            <w:tcW w:w="4621" w:type="dxa"/>
          </w:tcPr>
          <w:p w:rsidR="00CD5FA6" w:rsidRPr="00495C76" w:rsidRDefault="00CD5FA6" w:rsidP="00CD5FA6">
            <w:pPr>
              <w:tabs>
                <w:tab w:val="left" w:pos="1365"/>
              </w:tabs>
              <w:rPr>
                <w:rFonts w:ascii="Century Gothic" w:hAnsi="Century Gothic"/>
                <w:sz w:val="28"/>
                <w:szCs w:val="28"/>
              </w:rPr>
            </w:pPr>
            <w:r w:rsidRPr="00495C76">
              <w:rPr>
                <w:rFonts w:ascii="Century Gothic" w:hAnsi="Century Gothic"/>
                <w:sz w:val="28"/>
                <w:szCs w:val="28"/>
              </w:rPr>
              <w:t>Can I have your telephone number?</w:t>
            </w:r>
          </w:p>
        </w:tc>
      </w:tr>
    </w:tbl>
    <w:p w:rsidR="00CD5FA6" w:rsidRPr="00621F65" w:rsidRDefault="00CD5FA6" w:rsidP="00CD5FA6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89027C" w:rsidRDefault="0089027C" w:rsidP="0089027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296494" w:rsidRDefault="00296494" w:rsidP="00296494">
      <w:pPr>
        <w:spacing w:after="0" w:line="240" w:lineRule="auto"/>
        <w:rPr>
          <w:rFonts w:ascii="Century Gothic" w:hAnsi="Century Gothic"/>
          <w:b/>
          <w:noProof/>
          <w:sz w:val="24"/>
          <w:szCs w:val="24"/>
          <w:u w:val="single"/>
        </w:rPr>
      </w:pPr>
    </w:p>
    <w:p w:rsidR="00297B4E" w:rsidRDefault="00297B4E" w:rsidP="00297B4E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149760" behindDoc="0" locked="0" layoutInCell="1" allowOverlap="1" wp14:anchorId="27145D6F" wp14:editId="5351349A">
            <wp:simplePos x="0" y="0"/>
            <wp:positionH relativeFrom="column">
              <wp:posOffset>4638675</wp:posOffset>
            </wp:positionH>
            <wp:positionV relativeFrom="paragraph">
              <wp:posOffset>180975</wp:posOffset>
            </wp:positionV>
            <wp:extent cx="676275" cy="685800"/>
            <wp:effectExtent l="0" t="0" r="0" b="0"/>
            <wp:wrapNone/>
            <wp:docPr id="50" name="Picture 2" descr="C:\Documents and Settings\mhuet.LAMPTON.006\Local Settings\Temporary Internet Files\Content.IE5\2CRT8AAH\MC9004347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huet.LAMPTON.006\Local Settings\Temporary Internet Files\Content.IE5\2CRT8AAH\MC900434778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Un peu de vocabulaire de cinéma : </w:t>
      </w:r>
      <w:r w:rsidRPr="00C774C4"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match the French to the English</w:t>
      </w: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D5BEA82" wp14:editId="7A407303">
                <wp:simplePos x="0" y="0"/>
                <wp:positionH relativeFrom="column">
                  <wp:posOffset>55880</wp:posOffset>
                </wp:positionH>
                <wp:positionV relativeFrom="paragraph">
                  <wp:posOffset>17145</wp:posOffset>
                </wp:positionV>
                <wp:extent cx="2568575" cy="1790065"/>
                <wp:effectExtent l="8255" t="10160" r="13970" b="9525"/>
                <wp:wrapNone/>
                <wp:docPr id="23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79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1. au premier plan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2. 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 xml:space="preserve"> l’arri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re-plan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3. des effets sp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ciaux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 w:eastAsia="ja-JP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4. un plan moyen / américain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5. un gros plan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6. un très gros plan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7. cam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ra en contre plong</w:t>
                            </w:r>
                            <w:r w:rsidRPr="006A39CE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fr-FR"/>
                              </w:rPr>
                              <w:t>8. un plan d’ensemble / général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34" type="#_x0000_t202" style="position:absolute;margin-left:4.4pt;margin-top:1.35pt;width:202.25pt;height:140.9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">
                <v:textbox>
                  <w:txbxContent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1. au premier plan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2. 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à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 xml:space="preserve"> l’arri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è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re-plan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3. des effets sp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ciaux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FR" w:eastAsia="ja-JP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4. un plan moyen / américain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5. un gros plan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6. un très gros plan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7. cam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ra en contre plong</w:t>
                      </w:r>
                      <w:r w:rsidRPr="006A39CE">
                        <w:rPr>
                          <w:rFonts w:ascii="Comic Sans MS" w:hAnsi="Comic Sans MS" w:cstheme="minorHAns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e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  <w:lang w:val="fr-FR"/>
                        </w:rPr>
                        <w:t>8. un plan d’ensemble / général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589289D" wp14:editId="49E7BF83">
                <wp:simplePos x="0" y="0"/>
                <wp:positionH relativeFrom="column">
                  <wp:posOffset>2882900</wp:posOffset>
                </wp:positionH>
                <wp:positionV relativeFrom="paragraph">
                  <wp:posOffset>22225</wp:posOffset>
                </wp:positionV>
                <wp:extent cx="2279015" cy="1800225"/>
                <wp:effectExtent l="12700" t="8890" r="13335" b="10160"/>
                <wp:wrapNone/>
                <wp:docPr id="23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a) in the background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b) special effects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c) a close up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d) an extreme close up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e) a long shot (general)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f) in the foreground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g) a medium shot</w:t>
                            </w:r>
                          </w:p>
                          <w:p w:rsidR="00A0751A" w:rsidRPr="006A39CE" w:rsidRDefault="00A0751A" w:rsidP="00297B4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39C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h) a low angle shot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2" o:spid="_x0000_s1035" type="#_x0000_t202" style="position:absolute;margin-left:227pt;margin-top:1.75pt;width:179.45pt;height:141.75pt;z-index:252148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">
                <v:textbox style="mso-fit-shape-to-text:t">
                  <w:txbxContent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a) in the background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b) special effects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c) a close up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d) an extreme close up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e) a long shot (general)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f) in the foreground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g) a medium shot</w:t>
                      </w:r>
                    </w:p>
                    <w:p w:rsidR="00A0751A" w:rsidRPr="006A39CE" w:rsidRDefault="00A0751A" w:rsidP="00297B4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39CE">
                        <w:rPr>
                          <w:rFonts w:ascii="Comic Sans MS" w:hAnsi="Comic Sans MS"/>
                          <w:sz w:val="24"/>
                          <w:szCs w:val="24"/>
                        </w:rPr>
                        <w:t>h) a low angle shot</w:t>
                      </w:r>
                    </w:p>
                  </w:txbxContent>
                </v:textbox>
              </v:shape>
            </w:pict>
          </mc:Fallback>
        </mc:AlternateContent>
      </w: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  <w:u w:val="single"/>
          <w:lang w:val="fr-FR"/>
        </w:rPr>
      </w:pPr>
      <w:r w:rsidRPr="00C866B7">
        <w:rPr>
          <w:rFonts w:ascii="Century Gothic" w:hAnsi="Century Gothic"/>
          <w:sz w:val="24"/>
          <w:szCs w:val="24"/>
          <w:u w:val="single"/>
          <w:lang w:val="fr-FR"/>
        </w:rPr>
        <w:t xml:space="preserve">Quels sont les plans cinématographiques utilisés au début du film ? </w: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C774C4">
        <w:rPr>
          <w:rFonts w:ascii="Century Gothic" w:hAnsi="Century Gothic"/>
          <w:i/>
          <w:sz w:val="24"/>
          <w:szCs w:val="24"/>
          <w:u w:val="single"/>
        </w:rPr>
        <w:t>What are the camera shots used at the beginning of the film?</w: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1808" behindDoc="0" locked="0" layoutInCell="1" allowOverlap="1" wp14:anchorId="5AAAF26F" wp14:editId="6B23711A">
            <wp:simplePos x="0" y="0"/>
            <wp:positionH relativeFrom="column">
              <wp:posOffset>3209925</wp:posOffset>
            </wp:positionH>
            <wp:positionV relativeFrom="paragraph">
              <wp:posOffset>82550</wp:posOffset>
            </wp:positionV>
            <wp:extent cx="2400300" cy="1271905"/>
            <wp:effectExtent l="57150" t="19050" r="114300" b="80645"/>
            <wp:wrapNone/>
            <wp:docPr id="11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719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0784" behindDoc="0" locked="0" layoutInCell="1" allowOverlap="1" wp14:anchorId="49B6D80C" wp14:editId="068B29E4">
            <wp:simplePos x="0" y="0"/>
            <wp:positionH relativeFrom="column">
              <wp:posOffset>142875</wp:posOffset>
            </wp:positionH>
            <wp:positionV relativeFrom="paragraph">
              <wp:posOffset>82550</wp:posOffset>
            </wp:positionV>
            <wp:extent cx="2428875" cy="1114425"/>
            <wp:effectExtent l="57150" t="19050" r="123825" b="85725"/>
            <wp:wrapNone/>
            <wp:docPr id="11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144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3D2C807" wp14:editId="685070DC">
                <wp:simplePos x="0" y="0"/>
                <wp:positionH relativeFrom="column">
                  <wp:posOffset>248920</wp:posOffset>
                </wp:positionH>
                <wp:positionV relativeFrom="paragraph">
                  <wp:posOffset>161925</wp:posOffset>
                </wp:positionV>
                <wp:extent cx="2268855" cy="389255"/>
                <wp:effectExtent l="12065" t="8890" r="5080" b="11430"/>
                <wp:wrapNone/>
                <wp:docPr id="232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C866B7" w:rsidRDefault="00A0751A" w:rsidP="00297B4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UN    _ L _ _    M _ Y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36" type="#_x0000_t202" style="position:absolute;margin-left:19.6pt;margin-top:12.75pt;width:178.65pt;height:30.65pt;z-index:2521600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">
                <v:textbox>
                  <w:txbxContent>
                    <w:p w:rsidR="00A0751A" w:rsidRPr="00C866B7" w:rsidRDefault="00A0751A" w:rsidP="00297B4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UN    _ L _ _    M _ Y _ _</w:t>
                      </w:r>
                    </w:p>
                  </w:txbxContent>
                </v:textbox>
              </v:shape>
            </w:pict>
          </mc:Fallback>
        </mc:AlternateConten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1068A3A" wp14:editId="22F1B8E6">
                <wp:simplePos x="0" y="0"/>
                <wp:positionH relativeFrom="column">
                  <wp:posOffset>3234055</wp:posOffset>
                </wp:positionH>
                <wp:positionV relativeFrom="paragraph">
                  <wp:posOffset>121920</wp:posOffset>
                </wp:positionV>
                <wp:extent cx="2278380" cy="580390"/>
                <wp:effectExtent l="10160" t="11430" r="6985" b="8255"/>
                <wp:wrapNone/>
                <wp:docPr id="22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C866B7" w:rsidRDefault="00A0751A" w:rsidP="00297B4E">
                            <w:pPr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</w:pPr>
                            <w:r w:rsidRPr="00C866B7"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 xml:space="preserve">UN    P_AN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866B7">
                              <w:rPr>
                                <w:rFonts w:ascii="Comic Sans MS" w:hAnsi="Comic Sans MS"/>
                                <w:sz w:val="24"/>
                                <w:lang w:val="fr-FR"/>
                              </w:rPr>
                              <w:t>EN   C_ _TR_   PL_ _G_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37" type="#_x0000_t202" style="position:absolute;margin-left:254.65pt;margin-top:9.6pt;width:179.4pt;height:45.7pt;z-index:252161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">
                <v:textbox>
                  <w:txbxContent>
                    <w:p w:rsidR="00A0751A" w:rsidRPr="00C866B7" w:rsidRDefault="00A0751A" w:rsidP="00297B4E">
                      <w:pPr>
                        <w:rPr>
                          <w:rFonts w:ascii="Comic Sans MS" w:hAnsi="Comic Sans MS"/>
                          <w:sz w:val="24"/>
                          <w:lang w:val="fr-FR"/>
                        </w:rPr>
                      </w:pPr>
                      <w:r w:rsidRPr="00C866B7">
                        <w:rPr>
                          <w:rFonts w:ascii="Comic Sans MS" w:hAnsi="Comic Sans MS"/>
                          <w:sz w:val="24"/>
                          <w:lang w:val="fr-FR"/>
                        </w:rPr>
                        <w:t xml:space="preserve">UN    P_AN  </w:t>
                      </w:r>
                      <w:r>
                        <w:rPr>
                          <w:rFonts w:ascii="Comic Sans MS" w:hAnsi="Comic Sans MS"/>
                          <w:sz w:val="24"/>
                          <w:lang w:val="fr-FR"/>
                        </w:rPr>
                        <w:t xml:space="preserve"> </w:t>
                      </w:r>
                      <w:r w:rsidRPr="00C866B7">
                        <w:rPr>
                          <w:rFonts w:ascii="Comic Sans MS" w:hAnsi="Comic Sans MS"/>
                          <w:sz w:val="24"/>
                          <w:lang w:val="fr-FR"/>
                        </w:rPr>
                        <w:t>EN   C_ _TR_   PL_ _G_ _</w:t>
                      </w:r>
                    </w:p>
                  </w:txbxContent>
                </v:textbox>
              </v:shape>
            </w:pict>
          </mc:Fallback>
        </mc:AlternateConten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2832" behindDoc="0" locked="0" layoutInCell="1" allowOverlap="1" wp14:anchorId="2E4F23B3" wp14:editId="2D196332">
            <wp:simplePos x="0" y="0"/>
            <wp:positionH relativeFrom="column">
              <wp:posOffset>428625</wp:posOffset>
            </wp:positionH>
            <wp:positionV relativeFrom="paragraph">
              <wp:posOffset>77470</wp:posOffset>
            </wp:positionV>
            <wp:extent cx="1978025" cy="1676400"/>
            <wp:effectExtent l="57150" t="38100" r="22225" b="838200"/>
            <wp:wrapNone/>
            <wp:docPr id="11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67640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3856" behindDoc="0" locked="0" layoutInCell="1" allowOverlap="1" wp14:anchorId="41FF2E7C" wp14:editId="75A72329">
            <wp:simplePos x="0" y="0"/>
            <wp:positionH relativeFrom="column">
              <wp:posOffset>3000375</wp:posOffset>
            </wp:positionH>
            <wp:positionV relativeFrom="paragraph">
              <wp:posOffset>52705</wp:posOffset>
            </wp:positionV>
            <wp:extent cx="2686050" cy="1876425"/>
            <wp:effectExtent l="0" t="0" r="38100" b="9525"/>
            <wp:wrapNone/>
            <wp:docPr id="1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76425"/>
                    </a:xfrm>
                    <a:prstGeom prst="ellipse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7FCCD1D" wp14:editId="285596B2">
                <wp:simplePos x="0" y="0"/>
                <wp:positionH relativeFrom="column">
                  <wp:posOffset>248920</wp:posOffset>
                </wp:positionH>
                <wp:positionV relativeFrom="paragraph">
                  <wp:posOffset>120015</wp:posOffset>
                </wp:positionV>
                <wp:extent cx="2268855" cy="415290"/>
                <wp:effectExtent l="12065" t="5715" r="5080" b="7620"/>
                <wp:wrapNone/>
                <wp:docPr id="22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C866B7" w:rsidRDefault="00A0751A" w:rsidP="00297B4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UN    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  <w:t xml:space="preserve">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  <w:t>_ S     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  <w:t>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38" type="#_x0000_t202" style="position:absolute;margin-left:19.6pt;margin-top:9.45pt;width:178.65pt;height:32.7pt;z-index:2521579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">
                <v:textbox>
                  <w:txbxContent>
                    <w:p w:rsidR="00A0751A" w:rsidRPr="00C866B7" w:rsidRDefault="00A0751A" w:rsidP="00297B4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UN    G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  <w:t xml:space="preserve">_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  <w:t>_ S     P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softHyphen/>
                        <w:t>_ _ _</w:t>
                      </w:r>
                    </w:p>
                  </w:txbxContent>
                </v:textbox>
              </v:shape>
            </w:pict>
          </mc:Fallback>
        </mc:AlternateConten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682F73D" wp14:editId="1953D16E">
                <wp:simplePos x="0" y="0"/>
                <wp:positionH relativeFrom="column">
                  <wp:posOffset>3245485</wp:posOffset>
                </wp:positionH>
                <wp:positionV relativeFrom="paragraph">
                  <wp:posOffset>66040</wp:posOffset>
                </wp:positionV>
                <wp:extent cx="2278380" cy="318135"/>
                <wp:effectExtent l="13970" t="13970" r="12700" b="10795"/>
                <wp:wrapNone/>
                <wp:docPr id="2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C866B7" w:rsidRDefault="00A0751A" w:rsidP="00297B4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866B7">
                              <w:rPr>
                                <w:rFonts w:ascii="Comic Sans MS" w:hAnsi="Comic Sans MS"/>
                                <w:sz w:val="24"/>
                              </w:rPr>
                              <w:t>UN   T</w:t>
                            </w:r>
                            <w:r w:rsidRPr="00C866B7"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</w:r>
                            <w:r w:rsidRPr="00C866B7">
                              <w:rPr>
                                <w:rFonts w:ascii="Comic Sans MS" w:hAnsi="Comic Sans MS"/>
                                <w:sz w:val="24"/>
                              </w:rPr>
                              <w:softHyphen/>
                              <w:t>_ _S    GR_ _    P_A_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39" type="#_x0000_t202" style="position:absolute;margin-left:255.55pt;margin-top:5.2pt;width:179.4pt;height:25.05pt;z-index:252158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">
                <v:textbox>
                  <w:txbxContent>
                    <w:p w:rsidR="00A0751A" w:rsidRPr="00C866B7" w:rsidRDefault="00A0751A" w:rsidP="00297B4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866B7">
                        <w:rPr>
                          <w:rFonts w:ascii="Comic Sans MS" w:hAnsi="Comic Sans MS"/>
                          <w:sz w:val="24"/>
                        </w:rPr>
                        <w:t>UN   T</w:t>
                      </w:r>
                      <w:r w:rsidRPr="00C866B7">
                        <w:rPr>
                          <w:rFonts w:ascii="Comic Sans MS" w:hAnsi="Comic Sans MS"/>
                          <w:sz w:val="24"/>
                        </w:rPr>
                        <w:softHyphen/>
                      </w:r>
                      <w:r w:rsidRPr="00C866B7">
                        <w:rPr>
                          <w:rFonts w:ascii="Comic Sans MS" w:hAnsi="Comic Sans MS"/>
                          <w:sz w:val="24"/>
                        </w:rPr>
                        <w:softHyphen/>
                        <w:t>_ _S    GR_ _    P_A_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4880" behindDoc="0" locked="0" layoutInCell="1" allowOverlap="1" wp14:anchorId="3F961C96" wp14:editId="7CD38619">
            <wp:simplePos x="0" y="0"/>
            <wp:positionH relativeFrom="column">
              <wp:posOffset>371475</wp:posOffset>
            </wp:positionH>
            <wp:positionV relativeFrom="paragraph">
              <wp:posOffset>115570</wp:posOffset>
            </wp:positionV>
            <wp:extent cx="2200275" cy="1602105"/>
            <wp:effectExtent l="133350" t="0" r="200025" b="169545"/>
            <wp:wrapNone/>
            <wp:docPr id="11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2105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9CC6497" wp14:editId="113BEA45">
                <wp:simplePos x="0" y="0"/>
                <wp:positionH relativeFrom="column">
                  <wp:posOffset>3073400</wp:posOffset>
                </wp:positionH>
                <wp:positionV relativeFrom="paragraph">
                  <wp:posOffset>156845</wp:posOffset>
                </wp:positionV>
                <wp:extent cx="2278380" cy="472440"/>
                <wp:effectExtent l="12700" t="13335" r="13970" b="9525"/>
                <wp:wrapNone/>
                <wp:docPr id="2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C866B7" w:rsidRDefault="00A0751A" w:rsidP="00297B4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866B7">
                              <w:rPr>
                                <w:rFonts w:ascii="Comic Sans MS" w:hAnsi="Comic Sans MS"/>
                                <w:sz w:val="24"/>
                              </w:rPr>
                              <w:t>U_   _LA_   D’_ _S_ _BLE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3" o:spid="_x0000_s1040" type="#_x0000_t202" style="position:absolute;margin-left:242pt;margin-top:12.35pt;width:179.4pt;height:37.2pt;z-index:252156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">
                <v:textbox style="mso-fit-shape-to-text:t">
                  <w:txbxContent>
                    <w:p w:rsidR="00A0751A" w:rsidRPr="00C866B7" w:rsidRDefault="00A0751A" w:rsidP="00297B4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866B7">
                        <w:rPr>
                          <w:rFonts w:ascii="Comic Sans MS" w:hAnsi="Comic Sans MS"/>
                          <w:sz w:val="24"/>
                        </w:rPr>
                        <w:t>U_   _LA_   D’_ _S_ _BLE</w:t>
                      </w:r>
                    </w:p>
                  </w:txbxContent>
                </v:textbox>
              </v:shape>
            </w:pict>
          </mc:Fallback>
        </mc:AlternateContent>
      </w: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Pr="00C774C4" w:rsidRDefault="00297B4E" w:rsidP="00297B4E">
      <w:pPr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p w:rsidR="00297B4E" w:rsidRDefault="00EC34E8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55904" behindDoc="0" locked="0" layoutInCell="1" allowOverlap="1" wp14:anchorId="429724BF" wp14:editId="3B697865">
            <wp:simplePos x="0" y="0"/>
            <wp:positionH relativeFrom="column">
              <wp:posOffset>5421630</wp:posOffset>
            </wp:positionH>
            <wp:positionV relativeFrom="paragraph">
              <wp:posOffset>83820</wp:posOffset>
            </wp:positionV>
            <wp:extent cx="492760" cy="685800"/>
            <wp:effectExtent l="0" t="0" r="2540" b="0"/>
            <wp:wrapNone/>
            <wp:docPr id="1130" name="Picture 1" descr="C:\Documents and Settings\mhuet\Local Settings\Temporary Internet Files\Content.IE5\KIBK47PH\MC90044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\Local Settings\Temporary Internet Files\Content.IE5\KIBK47PH\MC9004418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B4E">
        <w:rPr>
          <w:rFonts w:ascii="Century Gothic" w:hAnsi="Century Gothic"/>
          <w:sz w:val="24"/>
          <w:szCs w:val="24"/>
          <w:lang w:val="fr-FR"/>
        </w:rPr>
        <w:t>Un plan moyen</w:t>
      </w:r>
      <w:r w:rsidR="00297B4E">
        <w:rPr>
          <w:rFonts w:ascii="Century Gothic" w:hAnsi="Century Gothic"/>
          <w:sz w:val="24"/>
          <w:szCs w:val="24"/>
          <w:lang w:val="fr-FR"/>
        </w:rPr>
        <w:tab/>
      </w:r>
      <w:r w:rsidR="00297B4E">
        <w:rPr>
          <w:rFonts w:ascii="Century Gothic" w:hAnsi="Century Gothic"/>
          <w:sz w:val="24"/>
          <w:szCs w:val="24"/>
          <w:lang w:val="fr-FR"/>
        </w:rPr>
        <w:tab/>
        <w:t>un gros plan</w:t>
      </w:r>
      <w:r w:rsidR="00297B4E">
        <w:rPr>
          <w:rFonts w:ascii="Century Gothic" w:hAnsi="Century Gothic"/>
          <w:sz w:val="24"/>
          <w:szCs w:val="24"/>
          <w:lang w:val="fr-FR"/>
        </w:rPr>
        <w:tab/>
      </w:r>
      <w:r w:rsidR="00297B4E">
        <w:rPr>
          <w:rFonts w:ascii="Century Gothic" w:hAnsi="Century Gothic"/>
          <w:sz w:val="24"/>
          <w:szCs w:val="24"/>
          <w:lang w:val="fr-FR"/>
        </w:rPr>
        <w:tab/>
        <w:t>un plan en contre-plongée</w:t>
      </w:r>
    </w:p>
    <w:p w:rsidR="00297B4E" w:rsidRPr="00C866B7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Un plan d’ensemble</w:t>
      </w:r>
      <w:r>
        <w:rPr>
          <w:rFonts w:ascii="Century Gothic" w:hAnsi="Century Gothic"/>
          <w:sz w:val="24"/>
          <w:szCs w:val="24"/>
          <w:lang w:val="fr-FR"/>
        </w:rPr>
        <w:tab/>
        <w:t>un très gros plan</w:t>
      </w:r>
    </w:p>
    <w:p w:rsidR="00297B4E" w:rsidRPr="00C774C4" w:rsidRDefault="00297B4E" w:rsidP="00297B4E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sz w:val="24"/>
          <w:szCs w:val="24"/>
          <w:u w:val="single"/>
          <w:lang w:val="fr-FR"/>
        </w:rPr>
        <w:lastRenderedPageBreak/>
        <w:t xml:space="preserve">Regarde les images et remplis les trous avec les bons plans cinématographiques – </w:t>
      </w:r>
      <w:r w:rsidRPr="00C774C4"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now find the correct camera shots for each picture.</w:t>
      </w: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583C9FB2" wp14:editId="28C743CF">
            <wp:simplePos x="0" y="0"/>
            <wp:positionH relativeFrom="column">
              <wp:posOffset>-561975</wp:posOffset>
            </wp:positionH>
            <wp:positionV relativeFrom="paragraph">
              <wp:posOffset>92710</wp:posOffset>
            </wp:positionV>
            <wp:extent cx="6805255" cy="5086350"/>
            <wp:effectExtent l="19050" t="1905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4" t="19735" r="10532" b="15964"/>
                    <a:stretch/>
                  </pic:blipFill>
                  <pic:spPr bwMode="auto">
                    <a:xfrm>
                      <a:off x="0" y="0"/>
                      <a:ext cx="6805255" cy="508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7B4E" w:rsidRPr="00B6293E" w:rsidRDefault="00297B4E" w:rsidP="00297B4E">
      <w:pPr>
        <w:spacing w:after="0" w:line="240" w:lineRule="auto"/>
        <w:rPr>
          <w:noProof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Pr="00296494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Default="00297B4E" w:rsidP="00297B4E">
      <w:pPr>
        <w:pStyle w:val="ListParagraph"/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Pr="00317FC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2146688" behindDoc="0" locked="0" layoutInCell="1" allowOverlap="1" wp14:anchorId="7F81355C" wp14:editId="1AE91079">
            <wp:simplePos x="0" y="0"/>
            <wp:positionH relativeFrom="column">
              <wp:posOffset>5106670</wp:posOffset>
            </wp:positionH>
            <wp:positionV relativeFrom="paragraph">
              <wp:posOffset>266700</wp:posOffset>
            </wp:positionV>
            <wp:extent cx="575945" cy="829310"/>
            <wp:effectExtent l="0" t="0" r="0" b="0"/>
            <wp:wrapNone/>
            <wp:docPr id="31" name="Picture 5" descr="C:\Documents and Settings\mhuet.LAMPTON\Local Settings\Temporary Internet Files\Content.IE5\0XYWIINO\MC90044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XYWIINO\MC9004418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plan d'ensemble 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plongée 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panoramique </w:t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>fondu au noir</w:t>
      </w:r>
    </w:p>
    <w:p w:rsidR="00297B4E" w:rsidRPr="00317FC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  <w:lang w:val="fr-FR"/>
        </w:rPr>
      </w:pPr>
      <w:r w:rsidRPr="00317FCE">
        <w:rPr>
          <w:rFonts w:ascii="Century Gothic" w:hAnsi="Century Gothic"/>
          <w:sz w:val="24"/>
          <w:szCs w:val="24"/>
          <w:lang w:val="fr-FR"/>
        </w:rPr>
        <w:t xml:space="preserve">plan américain 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contre-champ 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plan général </w:t>
      </w:r>
    </w:p>
    <w:p w:rsidR="00297B4E" w:rsidRPr="00317FC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  <w:lang w:val="fr-FR"/>
        </w:rPr>
      </w:pPr>
      <w:r w:rsidRPr="00317FCE">
        <w:rPr>
          <w:rFonts w:ascii="Century Gothic" w:hAnsi="Century Gothic"/>
          <w:sz w:val="24"/>
          <w:szCs w:val="24"/>
          <w:lang w:val="fr-FR"/>
        </w:rPr>
        <w:t xml:space="preserve">contre-plongée </w:t>
      </w:r>
      <w:r w:rsidRPr="00317FCE"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ab/>
        <w:t xml:space="preserve">gros plan </w:t>
      </w:r>
      <w:r w:rsidRPr="00317FCE"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 w:rsidRPr="00317FCE">
        <w:rPr>
          <w:rFonts w:ascii="Century Gothic" w:hAnsi="Century Gothic"/>
          <w:sz w:val="24"/>
          <w:szCs w:val="24"/>
          <w:lang w:val="fr-FR"/>
        </w:rPr>
        <w:t xml:space="preserve">plan moyen </w:t>
      </w:r>
    </w:p>
    <w:p w:rsidR="00297B4E" w:rsidRPr="00317FCE" w:rsidRDefault="00297B4E" w:rsidP="00297B4E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297B4E" w:rsidRPr="00317FC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i/>
          <w:sz w:val="24"/>
          <w:szCs w:val="24"/>
          <w:u w:val="single"/>
        </w:rPr>
      </w:pPr>
      <w:r>
        <w:rPr>
          <w:rFonts w:ascii="Century Gothic" w:hAnsi="Century Gothic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A29A3C8" wp14:editId="2A7D27D8">
                <wp:simplePos x="0" y="0"/>
                <wp:positionH relativeFrom="column">
                  <wp:posOffset>5162550</wp:posOffset>
                </wp:positionH>
                <wp:positionV relativeFrom="paragraph">
                  <wp:posOffset>67310</wp:posOffset>
                </wp:positionV>
                <wp:extent cx="361950" cy="295275"/>
                <wp:effectExtent l="38100" t="19050" r="38100" b="47625"/>
                <wp:wrapNone/>
                <wp:docPr id="25" name="5-Point Sta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227" o:spid="_x0000_s1026" style="position:absolute;margin-left:406.5pt;margin-top:5.3pt;width:28.5pt;height:23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" path="m,112785r138253,1l180975,r42722,112786l361950,112785,250100,182489r42723,112785l180975,225568,69127,295274,111850,182489,,112785xe" fillcolor="yellow">
                <v:stroke joinstyle="miter"/>
                <v:path o:connecttype="custom" o:connectlocs="0,112785;138253,112786;180975,0;223697,112786;361950,112785;250100,182489;292823,295274;180975,225568;69127,295274;111850,182489;0,112785" o:connectangles="0,0,0,0,0,0,0,0,0,0,0"/>
              </v:shape>
            </w:pict>
          </mc:Fallback>
        </mc:AlternateContent>
      </w:r>
      <w:r w:rsidRPr="00317FCE">
        <w:rPr>
          <w:rFonts w:ascii="Century Gothic" w:hAnsi="Century Gothic"/>
          <w:i/>
          <w:sz w:val="24"/>
          <w:szCs w:val="24"/>
          <w:u w:val="single"/>
        </w:rPr>
        <w:t>Challenge in English :</w:t>
      </w:r>
    </w:p>
    <w:p w:rsidR="00297B4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317FCE">
        <w:rPr>
          <w:rFonts w:ascii="Century Gothic" w:hAnsi="Century Gothic"/>
          <w:sz w:val="24"/>
          <w:szCs w:val="24"/>
        </w:rPr>
        <w:t xml:space="preserve">What do these different views create </w:t>
      </w:r>
      <w:r w:rsidRPr="00E16EAA">
        <w:rPr>
          <w:rFonts w:ascii="Century Gothic" w:hAnsi="Century Gothic"/>
          <w:sz w:val="24"/>
          <w:szCs w:val="24"/>
        </w:rPr>
        <w:t xml:space="preserve">to the short film? </w:t>
      </w:r>
      <w:r>
        <w:rPr>
          <w:rFonts w:ascii="Century Gothic" w:hAnsi="Century Gothic"/>
          <w:sz w:val="24"/>
          <w:szCs w:val="24"/>
        </w:rPr>
        <w:t xml:space="preserve">What does </w:t>
      </w:r>
    </w:p>
    <w:p w:rsidR="00297B4E" w:rsidRDefault="00297B4E" w:rsidP="0029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that tell you about the place and the characters?</w:t>
      </w:r>
    </w:p>
    <w:p w:rsidR="005069F6" w:rsidRPr="00A81F7A" w:rsidRDefault="00297B4E" w:rsidP="00A81F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</w:p>
    <w:p w:rsidR="00CD5FA6" w:rsidRPr="0037368B" w:rsidRDefault="00CD5FA6" w:rsidP="00297B4E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68832" behindDoc="0" locked="0" layoutInCell="1" allowOverlap="1" wp14:anchorId="1E6E4A6F" wp14:editId="082A4A50">
            <wp:simplePos x="0" y="0"/>
            <wp:positionH relativeFrom="column">
              <wp:posOffset>3874770</wp:posOffset>
            </wp:positionH>
            <wp:positionV relativeFrom="paragraph">
              <wp:posOffset>-440055</wp:posOffset>
            </wp:positionV>
            <wp:extent cx="1230630" cy="1078230"/>
            <wp:effectExtent l="19050" t="0" r="7620" b="0"/>
            <wp:wrapNone/>
            <wp:docPr id="90" name="Picture 4" descr="C:\Users\Muriel\AppData\Local\Microsoft\Windows\Temporary Internet Files\Content.IE5\YLQTQ9C9\MC9004419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iel\AppData\Local\Microsoft\Windows\Temporary Internet Files\Content.IE5\YLQTQ9C9\MC900441906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68B">
        <w:rPr>
          <w:rFonts w:ascii="Century Gothic" w:hAnsi="Century Gothic"/>
          <w:b/>
          <w:sz w:val="24"/>
          <w:szCs w:val="24"/>
          <w:u w:val="single"/>
          <w:lang w:val="fr-FR"/>
        </w:rPr>
        <w:t>QUIZ – COMPETITION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59718533" wp14:editId="730FE0D2">
            <wp:simplePos x="0" y="0"/>
            <wp:positionH relativeFrom="column">
              <wp:posOffset>5831205</wp:posOffset>
            </wp:positionH>
            <wp:positionV relativeFrom="paragraph">
              <wp:posOffset>172085</wp:posOffset>
            </wp:positionV>
            <wp:extent cx="414655" cy="612140"/>
            <wp:effectExtent l="0" t="0" r="42545" b="0"/>
            <wp:wrapNone/>
            <wp:docPr id="106" name="Picture 1" descr="C:\Documents and Settings\mhuet.LAMPTON.007\Local Settings\Temporary Internet Files\Content.IE5\HV21EMHP\MC9002909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huet.LAMPTON.007\Local Settings\Temporary Internet Files\Content.IE5\HV21EMHP\MC90029093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80014">
                      <a:off x="0" y="0"/>
                      <a:ext cx="41465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  <w:lang w:val="fr-FR"/>
        </w:rPr>
        <w:t>La scène se passe…</w:t>
      </w:r>
    </w:p>
    <w:p w:rsidR="00CD5FA6" w:rsidRDefault="00CD5FA6" w:rsidP="00CD5FA6">
      <w:pPr>
        <w:pStyle w:val="ListParagraph"/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30DCB0" wp14:editId="448F2447">
                <wp:simplePos x="0" y="0"/>
                <wp:positionH relativeFrom="column">
                  <wp:posOffset>4213225</wp:posOffset>
                </wp:positionH>
                <wp:positionV relativeFrom="paragraph">
                  <wp:posOffset>32385</wp:posOffset>
                </wp:positionV>
                <wp:extent cx="1842770" cy="3864610"/>
                <wp:effectExtent l="0" t="0" r="24130" b="21590"/>
                <wp:wrapNone/>
                <wp:docPr id="9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386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AIDE / HELP :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se passe = takes places</w:t>
                            </w:r>
                          </w:p>
                          <w:p w:rsidR="00A0751A" w:rsidRPr="00621F65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21F65">
                              <w:rPr>
                                <w:rFonts w:ascii="Comic Sans MS" w:hAnsi="Comic Sans MS"/>
                                <w:lang w:val="fr-FR"/>
                              </w:rPr>
                              <w:t>le personnage = the character</w:t>
                            </w:r>
                          </w:p>
                          <w:p w:rsidR="00A0751A" w:rsidRPr="00621F65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21F65">
                              <w:rPr>
                                <w:rFonts w:ascii="Comic Sans MS" w:hAnsi="Comic Sans MS"/>
                                <w:lang w:val="fr-FR"/>
                              </w:rPr>
                              <w:t>l’homme = the man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infirmière = nurse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serveuse = waitress</w:t>
                            </w:r>
                          </w:p>
                          <w:p w:rsidR="00A0751A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une vendeuse = </w:t>
                            </w:r>
                          </w:p>
                          <w:p w:rsidR="00A0751A" w:rsidRPr="00621F65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1F65">
                              <w:rPr>
                                <w:rFonts w:ascii="Comic Sans MS" w:hAnsi="Comic Sans MS"/>
                              </w:rPr>
                              <w:t>a shop assistant</w:t>
                            </w:r>
                          </w:p>
                          <w:p w:rsidR="00A0751A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</w:rPr>
                              <w:t xml:space="preserve">dort = sleeps 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dormi</w:t>
                            </w:r>
                            <w:r w:rsidRPr="0037368B">
                              <w:rPr>
                                <w:rFonts w:ascii="Comic Sans MS" w:hAnsi="Comic Sans MS"/>
                              </w:rPr>
                              <w:t>r =to sleep)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est mort =  a bike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est blessé = is hurt</w:t>
                            </w:r>
                          </w:p>
                          <w:p w:rsidR="00A0751A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un accident de voiture = 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a car accident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  <w:lang w:val="fr-FR"/>
                              </w:rPr>
                              <w:t>malade = ill</w:t>
                            </w:r>
                          </w:p>
                          <w:p w:rsidR="00A0751A" w:rsidRPr="00621F65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621F65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s’est fait poignardé = 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</w:rPr>
                              <w:t xml:space="preserve">has been stabbed </w:t>
                            </w:r>
                          </w:p>
                          <w:p w:rsidR="00A0751A" w:rsidRPr="0037368B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7368B">
                              <w:rPr>
                                <w:rFonts w:ascii="Comic Sans MS" w:hAnsi="Comic Sans MS"/>
                              </w:rPr>
                              <w:t>tomber = to fall</w:t>
                            </w:r>
                          </w:p>
                          <w:p w:rsidR="00A0751A" w:rsidRPr="00621F65" w:rsidRDefault="00A0751A" w:rsidP="00CD5FA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1" type="#_x0000_t202" style="position:absolute;margin-left:331.75pt;margin-top:2.55pt;width:145.1pt;height:304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">
                <v:textbox>
                  <w:txbxContent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AIDE / HELP :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se passe = takes places</w:t>
                      </w:r>
                    </w:p>
                    <w:p w:rsidR="00A0751A" w:rsidRPr="00621F65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621F65">
                        <w:rPr>
                          <w:rFonts w:ascii="Comic Sans MS" w:hAnsi="Comic Sans MS"/>
                          <w:lang w:val="fr-FR"/>
                        </w:rPr>
                        <w:t>le personnage = the character</w:t>
                      </w:r>
                    </w:p>
                    <w:p w:rsidR="00A0751A" w:rsidRPr="00621F65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621F65">
                        <w:rPr>
                          <w:rFonts w:ascii="Comic Sans MS" w:hAnsi="Comic Sans MS"/>
                          <w:lang w:val="fr-FR"/>
                        </w:rPr>
                        <w:t>l’homme = the man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infirmière = nurse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serveuse = waitress</w:t>
                      </w:r>
                    </w:p>
                    <w:p w:rsidR="00A0751A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 xml:space="preserve">une vendeuse = </w:t>
                      </w:r>
                    </w:p>
                    <w:p w:rsidR="00A0751A" w:rsidRPr="00621F65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1F65">
                        <w:rPr>
                          <w:rFonts w:ascii="Comic Sans MS" w:hAnsi="Comic Sans MS"/>
                        </w:rPr>
                        <w:t>a shop assistant</w:t>
                      </w:r>
                    </w:p>
                    <w:p w:rsidR="00A0751A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7368B">
                        <w:rPr>
                          <w:rFonts w:ascii="Comic Sans MS" w:hAnsi="Comic Sans MS"/>
                        </w:rPr>
                        <w:t xml:space="preserve">dort = sleeps 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7368B">
                        <w:rPr>
                          <w:rFonts w:ascii="Comic Sans MS" w:hAnsi="Comic Sans MS"/>
                        </w:rPr>
                        <w:t>(</w:t>
                      </w:r>
                      <w:r>
                        <w:rPr>
                          <w:rFonts w:ascii="Comic Sans MS" w:hAnsi="Comic Sans MS"/>
                        </w:rPr>
                        <w:t>dormi</w:t>
                      </w:r>
                      <w:r w:rsidRPr="0037368B">
                        <w:rPr>
                          <w:rFonts w:ascii="Comic Sans MS" w:hAnsi="Comic Sans MS"/>
                        </w:rPr>
                        <w:t>r =to sleep)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est mort =  a bike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est blessé = is hurt</w:t>
                      </w:r>
                    </w:p>
                    <w:p w:rsidR="00A0751A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 xml:space="preserve">un accident de voiture = 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a car accident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37368B">
                        <w:rPr>
                          <w:rFonts w:ascii="Comic Sans MS" w:hAnsi="Comic Sans MS"/>
                          <w:lang w:val="fr-FR"/>
                        </w:rPr>
                        <w:t>malade = ill</w:t>
                      </w:r>
                    </w:p>
                    <w:p w:rsidR="00A0751A" w:rsidRPr="00621F65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621F65">
                        <w:rPr>
                          <w:rFonts w:ascii="Comic Sans MS" w:hAnsi="Comic Sans MS"/>
                          <w:lang w:val="fr-FR"/>
                        </w:rPr>
                        <w:t xml:space="preserve">s’est fait poignardé = 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7368B">
                        <w:rPr>
                          <w:rFonts w:ascii="Comic Sans MS" w:hAnsi="Comic Sans MS"/>
                        </w:rPr>
                        <w:t xml:space="preserve">has been stabbed </w:t>
                      </w:r>
                    </w:p>
                    <w:p w:rsidR="00A0751A" w:rsidRPr="0037368B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37368B">
                        <w:rPr>
                          <w:rFonts w:ascii="Comic Sans MS" w:hAnsi="Comic Sans MS"/>
                        </w:rPr>
                        <w:t>tomber = to fall</w:t>
                      </w:r>
                    </w:p>
                    <w:p w:rsidR="00A0751A" w:rsidRPr="00621F65" w:rsidRDefault="00A0751A" w:rsidP="00CD5FA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FA6">
        <w:rPr>
          <w:rFonts w:ascii="Century Gothic" w:hAnsi="Century Gothic"/>
          <w:sz w:val="24"/>
          <w:szCs w:val="24"/>
          <w:lang w:val="fr-FR"/>
        </w:rPr>
        <w:t>a) à Londres</w:t>
      </w:r>
      <w:r w:rsidR="00CD5FA6">
        <w:rPr>
          <w:rFonts w:ascii="Century Gothic" w:hAnsi="Century Gothic"/>
          <w:sz w:val="24"/>
          <w:szCs w:val="24"/>
          <w:lang w:val="fr-FR"/>
        </w:rPr>
        <w:tab/>
      </w:r>
      <w:r w:rsidR="00CD5FA6">
        <w:rPr>
          <w:rFonts w:ascii="Century Gothic" w:hAnsi="Century Gothic"/>
          <w:sz w:val="24"/>
          <w:szCs w:val="24"/>
          <w:lang w:val="fr-FR"/>
        </w:rPr>
        <w:tab/>
      </w:r>
      <w:r w:rsidR="00CD5FA6">
        <w:rPr>
          <w:rFonts w:ascii="Century Gothic" w:hAnsi="Century Gothic"/>
          <w:sz w:val="24"/>
          <w:szCs w:val="24"/>
          <w:lang w:val="fr-FR"/>
        </w:rPr>
        <w:tab/>
        <w:t>b) à la campagne</w:t>
      </w:r>
    </w:p>
    <w:p w:rsidR="00CD5FA6" w:rsidRPr="00DF5595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c) en Afrique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d) à Paris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Pr="00DF5595" w:rsidRDefault="00CD5FA6" w:rsidP="00CD5FA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Le personnage principal (l’homme) est</w:t>
      </w:r>
      <w:r w:rsidRPr="00DF5595">
        <w:rPr>
          <w:rFonts w:ascii="Century Gothic" w:hAnsi="Century Gothic"/>
          <w:sz w:val="24"/>
          <w:szCs w:val="24"/>
          <w:lang w:val="fr-FR"/>
        </w:rPr>
        <w:t>…</w:t>
      </w:r>
    </w:p>
    <w:p w:rsidR="00CD5FA6" w:rsidRDefault="00CD5FA6" w:rsidP="00CD5FA6">
      <w:pPr>
        <w:pStyle w:val="ListParagraph"/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a) anglais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b) nigérian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c) italien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d) tunisien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L’actrice principale (la femme) est…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a) secrétaire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b) serveuse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c) infirmière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d) vendeuse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L’homme dort dans…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a) un parking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b) un parc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c) un cinéma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d) une maison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Pr="00DF5595" w:rsidRDefault="00CD5FA6" w:rsidP="00CD5FA6">
      <w:pPr>
        <w:pStyle w:val="ListParagraph"/>
        <w:numPr>
          <w:ilvl w:val="0"/>
          <w:numId w:val="3"/>
        </w:num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L’homme est blessé, car …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a) il a un accident de voiture</w:t>
      </w:r>
      <w:r>
        <w:rPr>
          <w:rFonts w:ascii="Century Gothic" w:hAnsi="Century Gothic"/>
          <w:sz w:val="24"/>
          <w:szCs w:val="24"/>
          <w:lang w:val="fr-FR"/>
        </w:rPr>
        <w:tab/>
        <w:t>b) il est malade</w:t>
      </w:r>
    </w:p>
    <w:p w:rsidR="00CD5FA6" w:rsidRDefault="00CD5F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c) il s’est fait poignardé</w:t>
      </w:r>
      <w:r>
        <w:rPr>
          <w:rFonts w:ascii="Century Gothic" w:hAnsi="Century Gothic"/>
          <w:sz w:val="24"/>
          <w:szCs w:val="24"/>
          <w:lang w:val="fr-FR"/>
        </w:rPr>
        <w:tab/>
      </w:r>
      <w:r>
        <w:rPr>
          <w:rFonts w:ascii="Century Gothic" w:hAnsi="Century Gothic"/>
          <w:sz w:val="24"/>
          <w:szCs w:val="24"/>
          <w:lang w:val="fr-FR"/>
        </w:rPr>
        <w:tab/>
        <w:t>d) il est tombé de vélo</w:t>
      </w:r>
    </w:p>
    <w:p w:rsidR="00CD5FA6" w:rsidRDefault="002323A6" w:rsidP="00CD5FA6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6F978D" wp14:editId="4E15DB4E">
                <wp:simplePos x="0" y="0"/>
                <wp:positionH relativeFrom="column">
                  <wp:posOffset>4940300</wp:posOffset>
                </wp:positionH>
                <wp:positionV relativeFrom="paragraph">
                  <wp:posOffset>177800</wp:posOffset>
                </wp:positionV>
                <wp:extent cx="485775" cy="485775"/>
                <wp:effectExtent l="19050" t="38100" r="28575" b="47625"/>
                <wp:wrapNone/>
                <wp:docPr id="8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style="position:absolute;margin-left:389pt;margin-top:14pt;width:38.25pt;height:3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5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" path="m1,185549r185550,1l242888,r57336,185550l485774,185549,335661,300224r57339,185550l242888,371097,92775,485774,150114,300224,1,185549xe" fillcolor="yellow">
                <v:stroke joinstyle="miter"/>
                <v:path o:connecttype="custom" o:connectlocs="1,185549;185551,185550;242888,0;300224,185550;485774,185549;335661,300224;393000,485774;242888,371097;92775,485774;150114,300224;1,185549" o:connectangles="0,0,0,0,0,0,0,0,0,0,0"/>
              </v:shape>
            </w:pict>
          </mc:Fallback>
        </mc:AlternateContent>
      </w:r>
    </w:p>
    <w:p w:rsidR="00296494" w:rsidRPr="00FD2E14" w:rsidRDefault="00296494" w:rsidP="00CD5FA6">
      <w:pPr>
        <w:spacing w:after="0" w:line="240" w:lineRule="auto"/>
        <w:rPr>
          <w:rFonts w:ascii="Century Gothic" w:hAnsi="Century Gothic"/>
          <w:sz w:val="24"/>
          <w:szCs w:val="24"/>
          <w:u w:val="single"/>
          <w:lang w:val="fr-FR"/>
        </w:rPr>
      </w:pP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8876FF">
        <w:rPr>
          <w:rFonts w:ascii="Century Gothic" w:hAnsi="Century Gothic"/>
          <w:b/>
          <w:sz w:val="24"/>
          <w:szCs w:val="24"/>
          <w:u w:val="single"/>
        </w:rPr>
        <w:t>BONUS</w:t>
      </w:r>
      <w:r w:rsidRPr="008876FF">
        <w:rPr>
          <w:rFonts w:ascii="Century Gothic" w:hAnsi="Century Gothic"/>
          <w:sz w:val="24"/>
          <w:szCs w:val="24"/>
        </w:rPr>
        <w:t> :</w:t>
      </w:r>
    </w:p>
    <w:p w:rsidR="00CD5FA6" w:rsidRPr="008876FF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 w:rsidRPr="008876FF">
        <w:rPr>
          <w:rFonts w:ascii="Century Gothic" w:hAnsi="Century Gothic"/>
          <w:sz w:val="24"/>
          <w:szCs w:val="24"/>
        </w:rPr>
        <w:t>What cinema effect is used in the film</w:t>
      </w:r>
      <w:r>
        <w:rPr>
          <w:rFonts w:ascii="Century Gothic" w:hAnsi="Century Gothic"/>
          <w:sz w:val="24"/>
          <w:szCs w:val="24"/>
        </w:rPr>
        <w:t xml:space="preserve"> to tell the story</w:t>
      </w:r>
      <w:r w:rsidRPr="008876FF">
        <w:rPr>
          <w:rFonts w:ascii="Century Gothic" w:hAnsi="Century Gothic"/>
          <w:sz w:val="24"/>
          <w:szCs w:val="24"/>
        </w:rPr>
        <w:t>?</w:t>
      </w:r>
    </w:p>
    <w:p w:rsidR="00296494" w:rsidRPr="00B6293E" w:rsidRDefault="00B6293E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is the story behind the 2 cups of coffee?</w:t>
      </w:r>
    </w:p>
    <w:p w:rsidR="00B6293E" w:rsidRPr="00B6293E" w:rsidRDefault="00B6293E" w:rsidP="00B62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  <w:r>
        <w:rPr>
          <w:rFonts w:ascii="Century Gothic" w:hAnsi="Century Gothic"/>
          <w:sz w:val="24"/>
          <w:szCs w:val="24"/>
          <w:u w:val="single"/>
        </w:rPr>
        <w:tab/>
      </w:r>
    </w:p>
    <w:p w:rsidR="00CD5FA6" w:rsidRDefault="00CD5FA6" w:rsidP="00CD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</w:rPr>
      </w:pPr>
    </w:p>
    <w:p w:rsidR="00CD5FA6" w:rsidRDefault="00CD5FA6" w:rsidP="00296494">
      <w:pPr>
        <w:spacing w:after="0" w:line="240" w:lineRule="auto"/>
        <w:rPr>
          <w:rFonts w:ascii="Century Gothic" w:hAnsi="Century Gothic"/>
          <w:sz w:val="24"/>
          <w:szCs w:val="24"/>
          <w:u w:val="single"/>
        </w:rPr>
      </w:pPr>
    </w:p>
    <w:p w:rsidR="00F3786C" w:rsidRPr="00F3459D" w:rsidRDefault="00F3786C" w:rsidP="00F3786C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</w:rPr>
      </w:pPr>
    </w:p>
    <w:p w:rsidR="00F3786C" w:rsidRPr="007062A9" w:rsidRDefault="00F3786C" w:rsidP="00F3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086272" behindDoc="0" locked="0" layoutInCell="1" allowOverlap="1" wp14:anchorId="378B2C6F" wp14:editId="713463C8">
            <wp:simplePos x="0" y="0"/>
            <wp:positionH relativeFrom="column">
              <wp:posOffset>4814644</wp:posOffset>
            </wp:positionH>
            <wp:positionV relativeFrom="paragraph">
              <wp:posOffset>18563</wp:posOffset>
            </wp:positionV>
            <wp:extent cx="1346200" cy="967562"/>
            <wp:effectExtent l="19050" t="0" r="6350" b="0"/>
            <wp:wrapNone/>
            <wp:docPr id="252" name="Picture 46" descr="C:\Users\Muriel\AppData\Local\Microsoft\Windows\Temporary Internet Files\Content.IE5\TSL5YZNQ\MC9004396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uriel\AppData\Local\Microsoft\Windows\Temporary Internet Files\Content.IE5\TSL5YZNQ\MC900439612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>ACTIVITÉ EN GROUPE :</w:t>
      </w:r>
      <w:r>
        <w:rPr>
          <w:rFonts w:ascii="Century Gothic" w:hAnsi="Century Gothic"/>
          <w:b/>
          <w:sz w:val="24"/>
          <w:szCs w:val="24"/>
          <w:lang w:val="fr-FR"/>
        </w:rPr>
        <w:t xml:space="preserve">   une scène de drague – a flirt scene !</w:t>
      </w:r>
    </w:p>
    <w:p w:rsidR="00F3786C" w:rsidRPr="003579B8" w:rsidRDefault="00F3786C" w:rsidP="00F3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F3786C" w:rsidRPr="005A32C2" w:rsidRDefault="00F3786C" w:rsidP="00F3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5A32C2">
        <w:rPr>
          <w:rFonts w:ascii="Century Gothic" w:hAnsi="Century Gothic"/>
          <w:b/>
          <w:bCs/>
          <w:sz w:val="24"/>
          <w:szCs w:val="24"/>
        </w:rPr>
        <w:t>EITHER</w:t>
      </w:r>
      <w:r w:rsidRPr="005A32C2">
        <w:rPr>
          <w:rFonts w:ascii="Century Gothic" w:hAnsi="Century Gothic"/>
          <w:b/>
          <w:sz w:val="24"/>
          <w:szCs w:val="24"/>
        </w:rPr>
        <w:t xml:space="preserve"> -</w:t>
      </w:r>
      <w:r w:rsidRPr="005A32C2">
        <w:rPr>
          <w:rFonts w:ascii="Century Gothic" w:hAnsi="Century Gothic"/>
          <w:b/>
          <w:sz w:val="24"/>
          <w:szCs w:val="24"/>
        </w:rPr>
        <w:tab/>
      </w:r>
      <w:r w:rsidRPr="005A32C2">
        <w:rPr>
          <w:rFonts w:ascii="Century Gothic" w:hAnsi="Century Gothic"/>
          <w:sz w:val="24"/>
          <w:szCs w:val="24"/>
        </w:rPr>
        <w:t xml:space="preserve">create a role play </w:t>
      </w:r>
      <w:r>
        <w:rPr>
          <w:rFonts w:ascii="Century Gothic" w:hAnsi="Century Gothic"/>
          <w:sz w:val="24"/>
          <w:szCs w:val="24"/>
        </w:rPr>
        <w:t xml:space="preserve">in a restaurant </w:t>
      </w:r>
    </w:p>
    <w:p w:rsidR="00296494" w:rsidRPr="00F3786C" w:rsidRDefault="00F3786C" w:rsidP="00F3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4"/>
          <w:szCs w:val="24"/>
        </w:rPr>
      </w:pPr>
      <w:r w:rsidRPr="005A32C2">
        <w:rPr>
          <w:rFonts w:ascii="Century Gothic" w:hAnsi="Century Gothic"/>
          <w:b/>
          <w:bCs/>
          <w:sz w:val="24"/>
          <w:szCs w:val="24"/>
        </w:rPr>
        <w:t>OR</w:t>
      </w:r>
      <w:r w:rsidRPr="005A32C2">
        <w:rPr>
          <w:rFonts w:ascii="Century Gothic" w:hAnsi="Century Gothic"/>
          <w:b/>
          <w:sz w:val="24"/>
          <w:szCs w:val="24"/>
        </w:rPr>
        <w:t xml:space="preserve"> -</w:t>
      </w:r>
      <w:r w:rsidRPr="005A32C2">
        <w:rPr>
          <w:rFonts w:ascii="Century Gothic" w:hAnsi="Century Gothic"/>
          <w:b/>
          <w:sz w:val="24"/>
          <w:szCs w:val="24"/>
        </w:rPr>
        <w:tab/>
      </w:r>
      <w:r w:rsidRPr="005A32C2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in the street of Paris between young people</w:t>
      </w:r>
    </w:p>
    <w:p w:rsidR="00CD5FA6" w:rsidRPr="00296494" w:rsidRDefault="00CD5FA6" w:rsidP="00296494">
      <w:pPr>
        <w:tabs>
          <w:tab w:val="left" w:pos="1365"/>
        </w:tabs>
        <w:spacing w:after="0" w:line="240" w:lineRule="auto"/>
        <w:rPr>
          <w:rFonts w:ascii="Century Gothic" w:hAnsi="Century Gothic"/>
          <w:sz w:val="24"/>
          <w:szCs w:val="24"/>
        </w:rPr>
      </w:pPr>
      <w:r w:rsidRPr="00776C64">
        <w:rPr>
          <w:rFonts w:ascii="Century Gothic" w:hAnsi="Century Gothic"/>
          <w:b/>
          <w:sz w:val="28"/>
          <w:szCs w:val="28"/>
        </w:rPr>
        <w:lastRenderedPageBreak/>
        <w:t>WELL DONE!</w:t>
      </w:r>
    </w:p>
    <w:p w:rsidR="00CD5FA6" w:rsidRPr="00776C64" w:rsidRDefault="00CD5FA6" w:rsidP="00CD5FA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01E4D81C" wp14:editId="434365BD">
            <wp:simplePos x="0" y="0"/>
            <wp:positionH relativeFrom="column">
              <wp:posOffset>4229100</wp:posOffset>
            </wp:positionH>
            <wp:positionV relativeFrom="paragraph">
              <wp:posOffset>-152400</wp:posOffset>
            </wp:positionV>
            <wp:extent cx="1209675" cy="1362075"/>
            <wp:effectExtent l="19050" t="0" r="9525" b="0"/>
            <wp:wrapNone/>
            <wp:docPr id="107" name="Picture 5" descr="C:\Documents and Settings\mhuet.LAMPTON\Local Settings\Temporary Internet Files\Content.IE5\0VXYH8YQ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VXYH8YQ\MC900434411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FA6" w:rsidRDefault="00CD5FA6" w:rsidP="00CD5FA6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>YOU FINISHED ALL ACTIVITIES</w:t>
      </w:r>
      <w:r>
        <w:rPr>
          <w:rFonts w:ascii="Century Gothic" w:hAnsi="Century Gothic"/>
          <w:sz w:val="28"/>
          <w:szCs w:val="28"/>
        </w:rPr>
        <w:t xml:space="preserve"> ON</w:t>
      </w:r>
    </w:p>
    <w:p w:rsidR="00CD5FA6" w:rsidRDefault="00CD5FA6" w:rsidP="00CD5FA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‘LA PLACE DES FÊTES'.</w:t>
      </w:r>
    </w:p>
    <w:p w:rsidR="00CD5FA6" w:rsidRPr="00776C64" w:rsidRDefault="00CD5FA6" w:rsidP="00CD5FA6">
      <w:pPr>
        <w:rPr>
          <w:rFonts w:ascii="Century Gothic" w:hAnsi="Century Gothic"/>
          <w:sz w:val="28"/>
          <w:szCs w:val="28"/>
        </w:rPr>
      </w:pPr>
    </w:p>
    <w:p w:rsidR="00CD5FA6" w:rsidRPr="0065133B" w:rsidRDefault="00CD5FA6" w:rsidP="00CD5FA6">
      <w:pPr>
        <w:rPr>
          <w:rFonts w:ascii="Century Gothic" w:hAnsi="Century Gothic"/>
          <w:b/>
          <w:sz w:val="28"/>
          <w:szCs w:val="28"/>
          <w:u w:val="single"/>
        </w:rPr>
      </w:pPr>
      <w:r w:rsidRPr="0065133B">
        <w:rPr>
          <w:rFonts w:ascii="Century Gothic" w:hAnsi="Century Gothic"/>
          <w:b/>
          <w:sz w:val="28"/>
          <w:szCs w:val="28"/>
          <w:u w:val="single"/>
        </w:rPr>
        <w:t>NOW STATE 2 THINGS YOU HAVE LEARNT:</w:t>
      </w:r>
    </w:p>
    <w:p w:rsidR="00CD5FA6" w:rsidRPr="00776C64" w:rsidRDefault="00CD5FA6" w:rsidP="00CD5FA6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 xml:space="preserve">(French words, </w:t>
      </w:r>
      <w:r>
        <w:rPr>
          <w:rFonts w:ascii="Century Gothic" w:hAnsi="Century Gothic"/>
          <w:sz w:val="28"/>
          <w:szCs w:val="28"/>
        </w:rPr>
        <w:t xml:space="preserve">anything </w:t>
      </w:r>
      <w:r w:rsidRPr="00776C64">
        <w:rPr>
          <w:rFonts w:ascii="Century Gothic" w:hAnsi="Century Gothic"/>
          <w:sz w:val="28"/>
          <w:szCs w:val="28"/>
        </w:rPr>
        <w:t xml:space="preserve">on the film, </w:t>
      </w:r>
      <w:r w:rsidR="00C866B7">
        <w:rPr>
          <w:rFonts w:ascii="Century Gothic" w:hAnsi="Century Gothic"/>
          <w:sz w:val="28"/>
          <w:szCs w:val="28"/>
        </w:rPr>
        <w:t xml:space="preserve">importance of film shots, </w:t>
      </w:r>
      <w:r w:rsidRPr="00776C64">
        <w:rPr>
          <w:rFonts w:ascii="Century Gothic" w:hAnsi="Century Gothic"/>
          <w:sz w:val="28"/>
          <w:szCs w:val="28"/>
        </w:rPr>
        <w:t>etc…)</w:t>
      </w:r>
    </w:p>
    <w:p w:rsidR="00CD5FA6" w:rsidRDefault="002323A6" w:rsidP="00CD5FA6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A2ED04" wp14:editId="046B6569">
                <wp:simplePos x="0" y="0"/>
                <wp:positionH relativeFrom="column">
                  <wp:posOffset>2743200</wp:posOffset>
                </wp:positionH>
                <wp:positionV relativeFrom="paragraph">
                  <wp:posOffset>89535</wp:posOffset>
                </wp:positionV>
                <wp:extent cx="2943225" cy="2000250"/>
                <wp:effectExtent l="19050" t="0" r="180975" b="628650"/>
                <wp:wrapNone/>
                <wp:docPr id="8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000250"/>
                        </a:xfrm>
                        <a:prstGeom prst="cloudCallout">
                          <a:avLst>
                            <a:gd name="adj1" fmla="val 53000"/>
                            <a:gd name="adj2" fmla="val 77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42" type="#_x0000_t106" style="position:absolute;margin-left:3in;margin-top:7.05pt;width:231.75pt;height:15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" adj="22248,27545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1E0E0A" wp14:editId="470D6582">
                <wp:simplePos x="0" y="0"/>
                <wp:positionH relativeFrom="column">
                  <wp:posOffset>-152400</wp:posOffset>
                </wp:positionH>
                <wp:positionV relativeFrom="paragraph">
                  <wp:posOffset>89535</wp:posOffset>
                </wp:positionV>
                <wp:extent cx="2647950" cy="2181225"/>
                <wp:effectExtent l="0" t="0" r="19050" b="485775"/>
                <wp:wrapNone/>
                <wp:docPr id="8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218122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51A" w:rsidRDefault="00A0751A" w:rsidP="00CD5F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43" type="#_x0000_t63" style="position:absolute;margin-left:-12pt;margin-top:7.05pt;width:208.5pt;height:17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">
                <v:textbox>
                  <w:txbxContent>
                    <w:p w:rsidR="00A0751A" w:rsidRDefault="00A0751A" w:rsidP="00CD5FA6"/>
                  </w:txbxContent>
                </v:textbox>
              </v:shape>
            </w:pict>
          </mc:Fallback>
        </mc:AlternateContent>
      </w:r>
    </w:p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>
      <w:r>
        <w:rPr>
          <w:noProof/>
        </w:rPr>
        <w:drawing>
          <wp:anchor distT="0" distB="0" distL="114300" distR="114300" simplePos="0" relativeHeight="251785216" behindDoc="0" locked="0" layoutInCell="1" allowOverlap="1" wp14:anchorId="67FBF7D4" wp14:editId="485F646B">
            <wp:simplePos x="0" y="0"/>
            <wp:positionH relativeFrom="column">
              <wp:posOffset>842153</wp:posOffset>
            </wp:positionH>
            <wp:positionV relativeFrom="paragraph">
              <wp:posOffset>245949</wp:posOffset>
            </wp:positionV>
            <wp:extent cx="3816434" cy="2777190"/>
            <wp:effectExtent l="57150" t="57150" r="69766" b="6126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34" cy="277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5FA6" w:rsidRDefault="00CD5FA6" w:rsidP="00CD5FA6"/>
    <w:p w:rsidR="00CD5FA6" w:rsidRDefault="00CD5FA6" w:rsidP="00CD5FA6"/>
    <w:p w:rsidR="00CD5FA6" w:rsidRDefault="00CD5FA6" w:rsidP="00CD5FA6"/>
    <w:p w:rsidR="00CD5FA6" w:rsidRDefault="00CD5FA6" w:rsidP="00CD5FA6"/>
    <w:p w:rsidR="00A81F7A" w:rsidRDefault="00A81F7A" w:rsidP="00CD5FA6"/>
    <w:p w:rsidR="00CD5FA6" w:rsidRDefault="00CD5FA6" w:rsidP="00CD5FA6"/>
    <w:p w:rsidR="00CD5FA6" w:rsidRDefault="00CD5FA6" w:rsidP="00CD5FA6"/>
    <w:p w:rsidR="00CD5FA6" w:rsidRDefault="00CD5FA6" w:rsidP="00CD5FA6"/>
    <w:p w:rsidR="00C866B7" w:rsidRDefault="00C866B7" w:rsidP="00CD5FA6"/>
    <w:p w:rsidR="005F1EC6" w:rsidRDefault="005F1EC6" w:rsidP="00957360">
      <w:pPr>
        <w:spacing w:after="0" w:line="240" w:lineRule="auto"/>
      </w:pPr>
      <w:bookmarkStart w:id="0" w:name="_GoBack"/>
      <w:bookmarkEnd w:id="0"/>
    </w:p>
    <w:sectPr w:rsidR="005F1EC6" w:rsidSect="00745150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51A" w:rsidRDefault="00A0751A" w:rsidP="00B6293E">
      <w:pPr>
        <w:spacing w:after="0" w:line="240" w:lineRule="auto"/>
      </w:pPr>
      <w:r>
        <w:separator/>
      </w:r>
    </w:p>
  </w:endnote>
  <w:endnote w:type="continuationSeparator" w:id="0">
    <w:p w:rsidR="00A0751A" w:rsidRDefault="00A0751A" w:rsidP="00B62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1A" w:rsidRDefault="00A0751A">
    <w:pPr>
      <w:pStyle w:val="Footer"/>
    </w:pPr>
    <w:r>
      <w:t>Muriel HUET – Head of French – Lampton School</w:t>
    </w:r>
  </w:p>
  <w:p w:rsidR="00A0751A" w:rsidRDefault="00A075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51A" w:rsidRDefault="00A0751A" w:rsidP="00B6293E">
      <w:pPr>
        <w:spacing w:after="0" w:line="240" w:lineRule="auto"/>
      </w:pPr>
      <w:r>
        <w:separator/>
      </w:r>
    </w:p>
  </w:footnote>
  <w:footnote w:type="continuationSeparator" w:id="0">
    <w:p w:rsidR="00A0751A" w:rsidRDefault="00A0751A" w:rsidP="00B62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1599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751A" w:rsidRDefault="00A075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D0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0751A" w:rsidRDefault="00A075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F63"/>
    <w:multiLevelType w:val="hybridMultilevel"/>
    <w:tmpl w:val="8FB241CE"/>
    <w:lvl w:ilvl="0" w:tplc="52EEF9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56C99"/>
    <w:multiLevelType w:val="hybridMultilevel"/>
    <w:tmpl w:val="59A0C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A5C12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03BC"/>
    <w:multiLevelType w:val="hybridMultilevel"/>
    <w:tmpl w:val="8B90757E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45A09"/>
    <w:multiLevelType w:val="hybridMultilevel"/>
    <w:tmpl w:val="0AB4D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47A74"/>
    <w:multiLevelType w:val="hybridMultilevel"/>
    <w:tmpl w:val="C6ECBFFA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D238A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F25A8"/>
    <w:multiLevelType w:val="hybridMultilevel"/>
    <w:tmpl w:val="71CE6E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F1BC9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92C9A"/>
    <w:multiLevelType w:val="hybridMultilevel"/>
    <w:tmpl w:val="F66E6384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B25E62"/>
    <w:multiLevelType w:val="hybridMultilevel"/>
    <w:tmpl w:val="D0CA7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410F9"/>
    <w:multiLevelType w:val="hybridMultilevel"/>
    <w:tmpl w:val="87C4D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9177C"/>
    <w:multiLevelType w:val="hybridMultilevel"/>
    <w:tmpl w:val="6C264FE4"/>
    <w:lvl w:ilvl="0" w:tplc="4678CF6E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513E7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C5F04"/>
    <w:multiLevelType w:val="hybridMultilevel"/>
    <w:tmpl w:val="0BF064AE"/>
    <w:lvl w:ilvl="0" w:tplc="35F0C0F4">
      <w:start w:val="8"/>
      <w:numFmt w:val="bullet"/>
      <w:lvlText w:val="-"/>
      <w:lvlJc w:val="left"/>
      <w:pPr>
        <w:ind w:left="1125" w:hanging="360"/>
      </w:pPr>
      <w:rPr>
        <w:rFonts w:ascii="Comic Sans MS" w:eastAsia="MS Mincho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41E24738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A521F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C1965"/>
    <w:multiLevelType w:val="hybridMultilevel"/>
    <w:tmpl w:val="B3125C5A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DE0FB0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26851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73EC6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AE6660"/>
    <w:multiLevelType w:val="hybridMultilevel"/>
    <w:tmpl w:val="8FE494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F53A45"/>
    <w:multiLevelType w:val="hybridMultilevel"/>
    <w:tmpl w:val="814E2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2B1080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D60F4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5F1A8B"/>
    <w:multiLevelType w:val="hybridMultilevel"/>
    <w:tmpl w:val="82A2FFE2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863C7E"/>
    <w:multiLevelType w:val="hybridMultilevel"/>
    <w:tmpl w:val="CDA6C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6424F9"/>
    <w:multiLevelType w:val="hybridMultilevel"/>
    <w:tmpl w:val="068EF856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834D21"/>
    <w:multiLevelType w:val="hybridMultilevel"/>
    <w:tmpl w:val="72582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0"/>
  </w:num>
  <w:num w:numId="4">
    <w:abstractNumId w:val="19"/>
  </w:num>
  <w:num w:numId="5">
    <w:abstractNumId w:val="11"/>
  </w:num>
  <w:num w:numId="6">
    <w:abstractNumId w:val="28"/>
  </w:num>
  <w:num w:numId="7">
    <w:abstractNumId w:val="1"/>
  </w:num>
  <w:num w:numId="8">
    <w:abstractNumId w:val="23"/>
  </w:num>
  <w:num w:numId="9">
    <w:abstractNumId w:val="2"/>
  </w:num>
  <w:num w:numId="10">
    <w:abstractNumId w:val="6"/>
  </w:num>
  <w:num w:numId="11">
    <w:abstractNumId w:val="7"/>
  </w:num>
  <w:num w:numId="12">
    <w:abstractNumId w:val="16"/>
  </w:num>
  <w:num w:numId="13">
    <w:abstractNumId w:val="12"/>
  </w:num>
  <w:num w:numId="14">
    <w:abstractNumId w:val="17"/>
  </w:num>
  <w:num w:numId="15">
    <w:abstractNumId w:val="20"/>
  </w:num>
  <w:num w:numId="16">
    <w:abstractNumId w:val="5"/>
  </w:num>
  <w:num w:numId="17">
    <w:abstractNumId w:val="3"/>
  </w:num>
  <w:num w:numId="18">
    <w:abstractNumId w:val="9"/>
  </w:num>
  <w:num w:numId="19">
    <w:abstractNumId w:val="25"/>
  </w:num>
  <w:num w:numId="20">
    <w:abstractNumId w:val="27"/>
  </w:num>
  <w:num w:numId="21">
    <w:abstractNumId w:val="15"/>
  </w:num>
  <w:num w:numId="22">
    <w:abstractNumId w:val="13"/>
  </w:num>
  <w:num w:numId="23">
    <w:abstractNumId w:val="21"/>
  </w:num>
  <w:num w:numId="24">
    <w:abstractNumId w:val="8"/>
  </w:num>
  <w:num w:numId="25">
    <w:abstractNumId w:val="4"/>
  </w:num>
  <w:num w:numId="26">
    <w:abstractNumId w:val="24"/>
  </w:num>
  <w:num w:numId="27">
    <w:abstractNumId w:val="18"/>
  </w:num>
  <w:num w:numId="28">
    <w:abstractNumId w:val="2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A6"/>
    <w:rsid w:val="0005236D"/>
    <w:rsid w:val="0007786C"/>
    <w:rsid w:val="000A5C08"/>
    <w:rsid w:val="000B5856"/>
    <w:rsid w:val="000E615E"/>
    <w:rsid w:val="00184A67"/>
    <w:rsid w:val="001F5913"/>
    <w:rsid w:val="001F5F41"/>
    <w:rsid w:val="002323A6"/>
    <w:rsid w:val="0024731D"/>
    <w:rsid w:val="00296494"/>
    <w:rsid w:val="00297B4E"/>
    <w:rsid w:val="0034335C"/>
    <w:rsid w:val="003517D7"/>
    <w:rsid w:val="003579B8"/>
    <w:rsid w:val="00443B18"/>
    <w:rsid w:val="004D001C"/>
    <w:rsid w:val="004F5BE0"/>
    <w:rsid w:val="005069F6"/>
    <w:rsid w:val="00526BFF"/>
    <w:rsid w:val="005A32C2"/>
    <w:rsid w:val="005F1EC6"/>
    <w:rsid w:val="006301CF"/>
    <w:rsid w:val="00666711"/>
    <w:rsid w:val="00682A88"/>
    <w:rsid w:val="006A36B2"/>
    <w:rsid w:val="007235F5"/>
    <w:rsid w:val="00745150"/>
    <w:rsid w:val="007632D7"/>
    <w:rsid w:val="00825016"/>
    <w:rsid w:val="0089027C"/>
    <w:rsid w:val="009125EB"/>
    <w:rsid w:val="00957360"/>
    <w:rsid w:val="009C26DF"/>
    <w:rsid w:val="009F588E"/>
    <w:rsid w:val="00A0751A"/>
    <w:rsid w:val="00A60D01"/>
    <w:rsid w:val="00A81F7A"/>
    <w:rsid w:val="00AC3F1D"/>
    <w:rsid w:val="00B24232"/>
    <w:rsid w:val="00B6293E"/>
    <w:rsid w:val="00C340B7"/>
    <w:rsid w:val="00C774C4"/>
    <w:rsid w:val="00C866B7"/>
    <w:rsid w:val="00CD5FA6"/>
    <w:rsid w:val="00D6612D"/>
    <w:rsid w:val="00D73921"/>
    <w:rsid w:val="00DA51CD"/>
    <w:rsid w:val="00DE454F"/>
    <w:rsid w:val="00E660B2"/>
    <w:rsid w:val="00E841CD"/>
    <w:rsid w:val="00EC34E8"/>
    <w:rsid w:val="00F3459D"/>
    <w:rsid w:val="00F3786C"/>
    <w:rsid w:val="00F60655"/>
    <w:rsid w:val="00FB4D89"/>
    <w:rsid w:val="00FC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A6"/>
    <w:pPr>
      <w:ind w:left="720"/>
      <w:contextualSpacing/>
    </w:pPr>
  </w:style>
  <w:style w:type="table" w:styleId="TableGrid">
    <w:name w:val="Table Grid"/>
    <w:basedOn w:val="TableNormal"/>
    <w:uiPriority w:val="59"/>
    <w:rsid w:val="00CD5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A51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93E"/>
  </w:style>
  <w:style w:type="paragraph" w:styleId="Footer">
    <w:name w:val="footer"/>
    <w:basedOn w:val="Normal"/>
    <w:link w:val="Foot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93E"/>
  </w:style>
  <w:style w:type="character" w:customStyle="1" w:styleId="Heading2Char">
    <w:name w:val="Heading 2 Char"/>
    <w:basedOn w:val="DefaultParagraphFont"/>
    <w:link w:val="Heading2"/>
    <w:uiPriority w:val="9"/>
    <w:rsid w:val="00FC1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FC1F58"/>
    <w:rPr>
      <w:color w:val="0000FF"/>
      <w:u w:val="single"/>
    </w:rPr>
  </w:style>
  <w:style w:type="paragraph" w:customStyle="1" w:styleId="film-details-data1">
    <w:name w:val="film-details-data1"/>
    <w:basedOn w:val="Normal"/>
    <w:rsid w:val="00FC1F58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FC1F5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A6"/>
    <w:pPr>
      <w:ind w:left="720"/>
      <w:contextualSpacing/>
    </w:pPr>
  </w:style>
  <w:style w:type="table" w:styleId="TableGrid">
    <w:name w:val="Table Grid"/>
    <w:basedOn w:val="TableNormal"/>
    <w:uiPriority w:val="59"/>
    <w:rsid w:val="00CD5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A51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93E"/>
  </w:style>
  <w:style w:type="paragraph" w:styleId="Footer">
    <w:name w:val="footer"/>
    <w:basedOn w:val="Normal"/>
    <w:link w:val="Foot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93E"/>
  </w:style>
  <w:style w:type="character" w:customStyle="1" w:styleId="Heading2Char">
    <w:name w:val="Heading 2 Char"/>
    <w:basedOn w:val="DefaultParagraphFont"/>
    <w:link w:val="Heading2"/>
    <w:uiPriority w:val="9"/>
    <w:rsid w:val="00FC1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FC1F58"/>
    <w:rPr>
      <w:color w:val="0000FF"/>
      <w:u w:val="single"/>
    </w:rPr>
  </w:style>
  <w:style w:type="paragraph" w:customStyle="1" w:styleId="film-details-data1">
    <w:name w:val="film-details-data1"/>
    <w:basedOn w:val="Normal"/>
    <w:rsid w:val="00FC1F58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FC1F5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425F1055</Template>
  <TotalTime>0</TotalTime>
  <Pages>8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Film Institute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</dc:creator>
  <cp:lastModifiedBy>CUZNERM</cp:lastModifiedBy>
  <cp:revision>2</cp:revision>
  <cp:lastPrinted>2014-04-24T14:23:00Z</cp:lastPrinted>
  <dcterms:created xsi:type="dcterms:W3CDTF">2015-11-06T15:28:00Z</dcterms:created>
  <dcterms:modified xsi:type="dcterms:W3CDTF">2015-11-06T15:28:00Z</dcterms:modified>
</cp:coreProperties>
</file>